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88BA5" w14:textId="4ACD45CC" w:rsidR="002109AE" w:rsidRDefault="00C2575A" w:rsidP="00AC4CDD">
      <w:pPr>
        <w:pStyle w:val="Heading1"/>
      </w:pPr>
      <w:r w:rsidRPr="00C2575A">
        <w:rPr>
          <w:lang w:val="en-AU"/>
        </w:rPr>
        <w:t xml:space="preserve"> </w:t>
      </w:r>
      <w:r w:rsidR="008033C8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 wp14:anchorId="53426274" wp14:editId="2EEE025B">
                <wp:simplePos x="0" y="0"/>
                <wp:positionH relativeFrom="column">
                  <wp:posOffset>7172325</wp:posOffset>
                </wp:positionH>
                <wp:positionV relativeFrom="paragraph">
                  <wp:posOffset>133350</wp:posOffset>
                </wp:positionV>
                <wp:extent cx="6790690" cy="3807460"/>
                <wp:effectExtent l="0" t="0" r="0" b="254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0690" cy="3807460"/>
                          <a:chOff x="0" y="0"/>
                          <a:chExt cx="4257438" cy="3807460"/>
                        </a:xfrm>
                      </wpg:grpSpPr>
                      <wps:wsp>
                        <wps:cNvPr id="56" name="Rectangle 56"/>
                        <wps:cNvSpPr/>
                        <wps:spPr>
                          <a:xfrm>
                            <a:off x="0" y="0"/>
                            <a:ext cx="4257438" cy="3807460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6D91850" w14:textId="100CE10F" w:rsidR="00122A8B" w:rsidRPr="00FD4488" w:rsidRDefault="00122A8B" w:rsidP="00122A8B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</w:pPr>
                              <w:r w:rsidRPr="00FD4488"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  <w:t>Quick Engagement Stats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77631" y="390525"/>
                            <a:ext cx="4096600" cy="32969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53FE90" w14:textId="21435FC2" w:rsidR="00A04D32" w:rsidRPr="0014476C" w:rsidRDefault="00215629" w:rsidP="00795A27">
                              <w:pPr>
                                <w:rPr>
                                  <w:i/>
                                  <w:color w:val="000000" w:themeColor="text1"/>
                                </w:rPr>
                              </w:pPr>
                              <w:r>
                                <w:rPr>
                                  <w:i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3426274" id="Group 10" o:spid="_x0000_s1026" style="position:absolute;margin-left:564.75pt;margin-top:10.5pt;width:534.7pt;height:299.8pt;z-index:251597312;mso-width-relative:margin" coordsize="42574,38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">
                <v:rect id="Rectangle 56" o:spid="_x0000_s1027" style="position:absolute;width:42574;height:38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" fillcolor="#1298cd" stroked="f" strokeweight="2pt">
                  <v:textbox>
                    <w:txbxContent>
                      <w:p w14:paraId="26D91850" w14:textId="100CE10F" w:rsidR="00122A8B" w:rsidRPr="00FD4488" w:rsidRDefault="00122A8B" w:rsidP="00122A8B">
                        <w:pPr>
                          <w:jc w:val="center"/>
                          <w:rPr>
                            <w:b/>
                            <w:color w:val="000000" w:themeColor="text1"/>
                            <w:sz w:val="40"/>
                          </w:rPr>
                        </w:pPr>
                        <w:r w:rsidRPr="00FD4488">
                          <w:rPr>
                            <w:b/>
                            <w:color w:val="000000" w:themeColor="text1"/>
                            <w:sz w:val="40"/>
                          </w:rPr>
                          <w:t>Quick Engagement Stats</w:t>
                        </w:r>
                      </w:p>
                    </w:txbxContent>
                  </v:textbox>
                </v:rect>
                <v:rect id="Rectangle 57" o:spid="_x0000_s1028" style="position:absolute;left:776;top:3905;width:40966;height:32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" fillcolor="white [3212]" stroked="f" strokeweight="2pt">
                  <v:textbox>
                    <w:txbxContent>
                      <w:p w14:paraId="4E53FE90" w14:textId="21435FC2" w:rsidR="00A04D32" w:rsidRPr="0014476C" w:rsidRDefault="00215629" w:rsidP="00795A27">
                        <w:pPr>
                          <w:rPr>
                            <w:i/>
                            <w:color w:val="000000" w:themeColor="text1"/>
                          </w:rPr>
                        </w:pPr>
                        <w:r>
                          <w:rPr>
                            <w:i/>
                            <w:color w:val="000000" w:themeColor="text1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C3A7B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5C0734C0" wp14:editId="7BDD2762">
                <wp:simplePos x="0" y="0"/>
                <wp:positionH relativeFrom="column">
                  <wp:posOffset>-742950</wp:posOffset>
                </wp:positionH>
                <wp:positionV relativeFrom="paragraph">
                  <wp:posOffset>-800101</wp:posOffset>
                </wp:positionV>
                <wp:extent cx="13535025" cy="818515"/>
                <wp:effectExtent l="0" t="0" r="9525" b="6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5025" cy="818515"/>
                        </a:xfrm>
                        <a:prstGeom prst="rect">
                          <a:avLst/>
                        </a:prstGeom>
                        <a:solidFill>
                          <a:srgbClr val="1298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6E6EA" w14:textId="7A1B1568" w:rsidR="005B59C9" w:rsidRPr="005B59C9" w:rsidRDefault="0039154D" w:rsidP="00741CC8">
                            <w:pPr>
                              <w:rPr>
                                <w:b/>
                                <w:color w:val="000000" w:themeColor="text1"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56"/>
                              </w:rPr>
                              <w:t xml:space="preserve">Engagement - </w:t>
                            </w:r>
                            <w:r w:rsidR="005B59C9" w:rsidRPr="005B59C9">
                              <w:rPr>
                                <w:b/>
                                <w:color w:val="000000" w:themeColor="text1"/>
                                <w:sz w:val="56"/>
                              </w:rPr>
                              <w:t xml:space="preserve">Report </w:t>
                            </w:r>
                            <w:proofErr w:type="gramStart"/>
                            <w:r w:rsidR="005B59C9" w:rsidRPr="005B59C9">
                              <w:rPr>
                                <w:b/>
                                <w:color w:val="000000" w:themeColor="text1"/>
                                <w:sz w:val="56"/>
                              </w:rPr>
                              <w:t>Back</w:t>
                            </w:r>
                            <w:proofErr w:type="gramEnd"/>
                            <w:r w:rsidR="005B59C9" w:rsidRPr="005B59C9">
                              <w:rPr>
                                <w:b/>
                                <w:color w:val="000000" w:themeColor="text1"/>
                                <w:sz w:val="56"/>
                              </w:rPr>
                              <w:t xml:space="preserve"> on a page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734C0" id="Rectangle 5" o:spid="_x0000_s1029" style="position:absolute;margin-left:-58.5pt;margin-top:-63pt;width:1065.75pt;height:64.4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" fillcolor="#1298cd" stroked="f" strokeweight="2pt">
                <v:textbox>
                  <w:txbxContent>
                    <w:p w14:paraId="3D96E6EA" w14:textId="7A1B1568" w:rsidR="005B59C9" w:rsidRPr="005B59C9" w:rsidRDefault="0039154D" w:rsidP="00741CC8">
                      <w:pPr>
                        <w:rPr>
                          <w:b/>
                          <w:color w:val="000000" w:themeColor="text1"/>
                          <w:sz w:val="56"/>
                        </w:rPr>
                      </w:pPr>
                      <w:r>
                        <w:rPr>
                          <w:b/>
                          <w:color w:val="000000" w:themeColor="text1"/>
                          <w:sz w:val="56"/>
                        </w:rPr>
                        <w:t xml:space="preserve">Engagement - </w:t>
                      </w:r>
                      <w:r w:rsidR="005B59C9" w:rsidRPr="005B59C9">
                        <w:rPr>
                          <w:b/>
                          <w:color w:val="000000" w:themeColor="text1"/>
                          <w:sz w:val="56"/>
                        </w:rPr>
                        <w:t xml:space="preserve">Report </w:t>
                      </w:r>
                      <w:proofErr w:type="gramStart"/>
                      <w:r w:rsidR="005B59C9" w:rsidRPr="005B59C9">
                        <w:rPr>
                          <w:b/>
                          <w:color w:val="000000" w:themeColor="text1"/>
                          <w:sz w:val="56"/>
                        </w:rPr>
                        <w:t>Back</w:t>
                      </w:r>
                      <w:proofErr w:type="gramEnd"/>
                      <w:r w:rsidR="005B59C9" w:rsidRPr="005B59C9">
                        <w:rPr>
                          <w:b/>
                          <w:color w:val="000000" w:themeColor="text1"/>
                          <w:sz w:val="56"/>
                        </w:rPr>
                        <w:t xml:space="preserve"> on a page</w:t>
                      </w:r>
                    </w:p>
                  </w:txbxContent>
                </v:textbox>
              </v:rect>
            </w:pict>
          </mc:Fallback>
        </mc:AlternateContent>
      </w:r>
      <w:r w:rsidR="00FD4488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590144" behindDoc="0" locked="0" layoutInCell="1" allowOverlap="1" wp14:anchorId="28FD9111" wp14:editId="6E3CE1FF">
                <wp:simplePos x="0" y="0"/>
                <wp:positionH relativeFrom="column">
                  <wp:posOffset>-742950</wp:posOffset>
                </wp:positionH>
                <wp:positionV relativeFrom="paragraph">
                  <wp:posOffset>133350</wp:posOffset>
                </wp:positionV>
                <wp:extent cx="7791450" cy="890270"/>
                <wp:effectExtent l="0" t="0" r="0" b="508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1450" cy="890270"/>
                          <a:chOff x="1" y="0"/>
                          <a:chExt cx="6743700" cy="890270"/>
                        </a:xfrm>
                      </wpg:grpSpPr>
                      <wps:wsp>
                        <wps:cNvPr id="33" name="Rectangle 33"/>
                        <wps:cNvSpPr/>
                        <wps:spPr>
                          <a:xfrm>
                            <a:off x="1" y="0"/>
                            <a:ext cx="6743700" cy="890270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1B371A" w14:textId="2BE15178" w:rsidR="005B59C9" w:rsidRPr="005B59C9" w:rsidRDefault="005B59C9" w:rsidP="005B59C9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40"/>
                                  <w:szCs w:val="36"/>
                                </w:rPr>
                              </w:pPr>
                              <w:r w:rsidRPr="005B59C9">
                                <w:rPr>
                                  <w:b/>
                                  <w:color w:val="000000" w:themeColor="text1"/>
                                  <w:sz w:val="40"/>
                                  <w:szCs w:val="36"/>
                                </w:rPr>
                                <w:t>P</w:t>
                              </w:r>
                              <w:r w:rsidR="00FD4488">
                                <w:rPr>
                                  <w:b/>
                                  <w:color w:val="000000" w:themeColor="text1"/>
                                  <w:sz w:val="40"/>
                                  <w:szCs w:val="36"/>
                                </w:rPr>
                                <w:t>roject Title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04766" y="390525"/>
                            <a:ext cx="6534159" cy="38151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19842C" w14:textId="77777777" w:rsidR="00BB1853" w:rsidRPr="00FE1F43" w:rsidRDefault="00BB1853" w:rsidP="00BB1853">
                              <w:pPr>
                                <w:pStyle w:val="Heading2"/>
                                <w:shd w:val="clear" w:color="auto" w:fill="FFFFFF"/>
                                <w:spacing w:before="0" w:line="300" w:lineRule="atLeast"/>
                                <w:rPr>
                                  <w:rFonts w:cs="Calibri"/>
                                  <w:color w:val="00678F"/>
                                  <w:sz w:val="40"/>
                                  <w:szCs w:val="45"/>
                                  <w:lang w:eastAsia="en-AU"/>
                                </w:rPr>
                              </w:pPr>
                              <w:r w:rsidRPr="00FE1F43">
                                <w:rPr>
                                  <w:rFonts w:cs="Calibri"/>
                                  <w:color w:val="00678F"/>
                                  <w:szCs w:val="45"/>
                                </w:rPr>
                                <w:t>Draft Development and Planting within Road Reserve Guidelines</w:t>
                              </w:r>
                            </w:p>
                            <w:p w14:paraId="1963F592" w14:textId="62FFDEF7" w:rsidR="00122A8B" w:rsidRPr="00FE1F43" w:rsidRDefault="00122A8B" w:rsidP="00122A8B">
                              <w:pPr>
                                <w:rPr>
                                  <w:i/>
                                  <w:color w:val="000000" w:themeColor="text1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8FD9111" id="Group 8" o:spid="_x0000_s1030" style="position:absolute;margin-left:-58.5pt;margin-top:10.5pt;width:613.5pt;height:70.1pt;z-index:251590144;mso-width-relative:margin" coordorigin="" coordsize="67437,8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">
                <v:rect id="Rectangle 33" o:spid="_x0000_s1031" style="position:absolute;width:67437;height:8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" fillcolor="#1298cd" stroked="f" strokeweight="2pt">
                  <v:textbox>
                    <w:txbxContent>
                      <w:p w14:paraId="731B371A" w14:textId="2BE15178" w:rsidR="005B59C9" w:rsidRPr="005B59C9" w:rsidRDefault="005B59C9" w:rsidP="005B59C9">
                        <w:pPr>
                          <w:jc w:val="center"/>
                          <w:rPr>
                            <w:b/>
                            <w:color w:val="000000" w:themeColor="text1"/>
                            <w:sz w:val="40"/>
                            <w:szCs w:val="36"/>
                          </w:rPr>
                        </w:pPr>
                        <w:r w:rsidRPr="005B59C9">
                          <w:rPr>
                            <w:b/>
                            <w:color w:val="000000" w:themeColor="text1"/>
                            <w:sz w:val="40"/>
                            <w:szCs w:val="36"/>
                          </w:rPr>
                          <w:t>P</w:t>
                        </w:r>
                        <w:r w:rsidR="00FD4488">
                          <w:rPr>
                            <w:b/>
                            <w:color w:val="000000" w:themeColor="text1"/>
                            <w:sz w:val="40"/>
                            <w:szCs w:val="36"/>
                          </w:rPr>
                          <w:t>roject Title</w:t>
                        </w:r>
                      </w:p>
                    </w:txbxContent>
                  </v:textbox>
                </v:rect>
                <v:rect id="Rectangle 34" o:spid="_x0000_s1032" style="position:absolute;left:1047;top:3905;width:65342;height:3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" fillcolor="white [3212]" stroked="f" strokeweight="2pt">
                  <v:textbox>
                    <w:txbxContent>
                      <w:p w14:paraId="0D19842C" w14:textId="77777777" w:rsidR="00BB1853" w:rsidRPr="00FE1F43" w:rsidRDefault="00BB1853" w:rsidP="00BB1853">
                        <w:pPr>
                          <w:pStyle w:val="Heading2"/>
                          <w:shd w:val="clear" w:color="auto" w:fill="FFFFFF"/>
                          <w:spacing w:before="0" w:line="300" w:lineRule="atLeast"/>
                          <w:rPr>
                            <w:rFonts w:cs="Calibri"/>
                            <w:color w:val="00678F"/>
                            <w:sz w:val="40"/>
                            <w:szCs w:val="45"/>
                            <w:lang w:eastAsia="en-AU"/>
                          </w:rPr>
                        </w:pPr>
                        <w:r w:rsidRPr="00FE1F43">
                          <w:rPr>
                            <w:rFonts w:cs="Calibri"/>
                            <w:color w:val="00678F"/>
                            <w:szCs w:val="45"/>
                          </w:rPr>
                          <w:t>Draft Development and Planting within Road Reserve Guidelines</w:t>
                        </w:r>
                      </w:p>
                      <w:p w14:paraId="1963F592" w14:textId="62FFDEF7" w:rsidR="00122A8B" w:rsidRPr="00FE1F43" w:rsidRDefault="00122A8B" w:rsidP="00122A8B">
                        <w:pPr>
                          <w:rPr>
                            <w:i/>
                            <w:color w:val="000000" w:themeColor="text1"/>
                            <w:sz w:val="20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1868D5">
        <w:rPr>
          <w:noProof/>
          <w:lang w:val="en-AU" w:eastAsia="en-AU"/>
        </w:rPr>
        <w:drawing>
          <wp:anchor distT="0" distB="0" distL="114300" distR="114300" simplePos="0" relativeHeight="251667968" behindDoc="0" locked="0" layoutInCell="1" allowOverlap="1" wp14:anchorId="0847B145" wp14:editId="30B6D62B">
            <wp:simplePos x="0" y="0"/>
            <wp:positionH relativeFrom="column">
              <wp:posOffset>13020675</wp:posOffset>
            </wp:positionH>
            <wp:positionV relativeFrom="paragraph">
              <wp:posOffset>-800100</wp:posOffset>
            </wp:positionV>
            <wp:extent cx="1043143" cy="807085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frankston log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186" cy="80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91F5EF" w14:textId="630012F6" w:rsidR="002109AE" w:rsidRDefault="00215629" w:rsidP="00AC4CDD">
      <w:pPr>
        <w:pStyle w:val="Heading1"/>
      </w:pPr>
      <w:r w:rsidRPr="00985DDF">
        <w:rPr>
          <w:lang w:val="en-AU"/>
        </w:rPr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63DE782B" wp14:editId="72C07165">
                <wp:simplePos x="0" y="0"/>
                <wp:positionH relativeFrom="column">
                  <wp:posOffset>7418070</wp:posOffset>
                </wp:positionH>
                <wp:positionV relativeFrom="paragraph">
                  <wp:posOffset>259080</wp:posOffset>
                </wp:positionV>
                <wp:extent cx="1971675" cy="2924124"/>
                <wp:effectExtent l="0" t="19050" r="9525" b="0"/>
                <wp:wrapNone/>
                <wp:docPr id="1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1675" cy="2924124"/>
                          <a:chOff x="0" y="0"/>
                          <a:chExt cx="2457091" cy="3682043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42"/>
                          <a:stretch/>
                        </pic:blipFill>
                        <pic:spPr>
                          <a:xfrm>
                            <a:off x="0" y="1552756"/>
                            <a:ext cx="2457091" cy="2129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Oval Callout 4"/>
                        <wps:cNvSpPr/>
                        <wps:spPr>
                          <a:xfrm>
                            <a:off x="322648" y="0"/>
                            <a:ext cx="1666821" cy="879894"/>
                          </a:xfrm>
                          <a:prstGeom prst="wedgeEllipseCallout">
                            <a:avLst>
                              <a:gd name="adj1" fmla="val 1820"/>
                              <a:gd name="adj2" fmla="val 82762"/>
                            </a:avLst>
                          </a:prstGeom>
                          <a:noFill/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702D09" w14:textId="77777777" w:rsidR="00985DDF" w:rsidRPr="00985DDF" w:rsidRDefault="00985DDF" w:rsidP="00985DD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</w:rPr>
                              </w:pPr>
                              <w:r w:rsidRPr="00985DDF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</w:rPr>
                                <w:t>111 Contributions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lowchart: Process 6"/>
                        <wps:cNvSpPr/>
                        <wps:spPr>
                          <a:xfrm>
                            <a:off x="404722" y="1268084"/>
                            <a:ext cx="1647646" cy="360873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5C14CB5" w14:textId="77777777" w:rsidR="00985DDF" w:rsidRDefault="00985DDF" w:rsidP="00985DD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109 Contributors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DE782B" id="Group 6" o:spid="_x0000_s1033" style="position:absolute;margin-left:584.1pt;margin-top:20.4pt;width:155.25pt;height:230.25pt;z-index:251714048;mso-width-relative:margin;mso-height-relative:margin" coordsize="24570,368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4" type="#_x0000_t75" style="position:absolute;top:15527;width:24570;height:21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">
                  <v:imagedata r:id="rId14" o:title="" croptop="8744f"/>
                  <v:path arrowok="t"/>
                </v:shape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Oval Callout 4" o:spid="_x0000_s1035" type="#_x0000_t63" style="position:absolute;left:3226;width:16668;height:8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" adj="11193,28677" filled="f" strokecolor="#7030a0" strokeweight="2pt">
                  <v:textbox>
                    <w:txbxContent>
                      <w:p w14:paraId="55702D09" w14:textId="77777777" w:rsidR="00985DDF" w:rsidRPr="00985DDF" w:rsidRDefault="00985DDF" w:rsidP="00985DD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985DDF"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</w:rPr>
                          <w:t>111 Contributions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Flowchart: Process 6" o:spid="_x0000_s1036" type="#_x0000_t109" style="position:absolute;left:4047;top:12680;width:16476;height:36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" filled="f" stroked="f" strokeweight="2pt">
                  <v:textbox>
                    <w:txbxContent>
                      <w:p w14:paraId="05C14CB5" w14:textId="77777777" w:rsidR="00985DDF" w:rsidRDefault="00985DDF" w:rsidP="00985DDF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109 Contributors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F6977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 wp14:anchorId="157B4456" wp14:editId="301A9ED0">
                <wp:simplePos x="0" y="0"/>
                <wp:positionH relativeFrom="column">
                  <wp:posOffset>9648825</wp:posOffset>
                </wp:positionH>
                <wp:positionV relativeFrom="paragraph">
                  <wp:posOffset>154305</wp:posOffset>
                </wp:positionV>
                <wp:extent cx="1133475" cy="1725930"/>
                <wp:effectExtent l="0" t="0" r="28575" b="2667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3475" cy="1725930"/>
                          <a:chOff x="123825" y="0"/>
                          <a:chExt cx="1133475" cy="172593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09" r="73601" b="35252"/>
                          <a:stretch/>
                        </pic:blipFill>
                        <pic:spPr>
                          <a:xfrm>
                            <a:off x="247650" y="0"/>
                            <a:ext cx="739140" cy="859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Flowchart: Process 12"/>
                        <wps:cNvSpPr/>
                        <wps:spPr>
                          <a:xfrm>
                            <a:off x="123825" y="859155"/>
                            <a:ext cx="1133475" cy="866775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1E1A0E" w14:textId="46CFBA07" w:rsidR="00172D0F" w:rsidRDefault="00172D0F" w:rsidP="00172D0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74.5%</w:t>
                              </w:r>
                            </w:p>
                            <w:p w14:paraId="2A207EAD" w14:textId="36DC51C5" w:rsidR="00C2575A" w:rsidRPr="006F6977" w:rsidRDefault="00C2575A" w:rsidP="00172D0F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2"/>
                                </w:rPr>
                              </w:pPr>
                              <w:r w:rsidRPr="006F6977">
                                <w:rPr>
                                  <w:rFonts w:asciiTheme="minorHAnsi" w:hAnsi="Calibri" w:cstheme="minorBidi"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8"/>
                                </w:rPr>
                                <w:t>of submissions supported the changes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7B4456" id="Group 16" o:spid="_x0000_s1037" style="position:absolute;margin-left:759.75pt;margin-top:12.15pt;width:89.25pt;height:135.9pt;z-index:251719168;mso-width-relative:margin;mso-height-relative:margin" coordorigin="1238" coordsize="11334,172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">
                <v:shape id="Picture 11" o:spid="_x0000_s1038" type="#_x0000_t75" style="position:absolute;left:2476;width:7391;height:8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">
                  <v:imagedata r:id="rId16" o:title="" croptop="16652f" cropbottom="23103f" cropright="48235f"/>
                  <v:path arrowok="t"/>
                </v:shape>
                <v:shape id="Flowchart: Process 12" o:spid="_x0000_s1039" type="#_x0000_t109" style="position:absolute;left:1238;top:8591;width:11335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" filled="f" strokecolor="#00b050" strokeweight="2pt">
                  <v:textbox>
                    <w:txbxContent>
                      <w:p w14:paraId="771E1A0E" w14:textId="46CFBA07" w:rsidR="00172D0F" w:rsidRDefault="00172D0F" w:rsidP="00172D0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74.5%</w:t>
                        </w:r>
                      </w:p>
                      <w:p w14:paraId="2A207EAD" w14:textId="36DC51C5" w:rsidR="00C2575A" w:rsidRPr="006F6977" w:rsidRDefault="00C2575A" w:rsidP="00172D0F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2"/>
                          </w:rPr>
                        </w:pPr>
                        <w:r w:rsidRPr="006F6977">
                          <w:rPr>
                            <w:rFonts w:asciiTheme="minorHAnsi" w:hAnsi="Calibri" w:cstheme="minorBidi"/>
                            <w:bCs/>
                            <w:color w:val="000000" w:themeColor="text1"/>
                            <w:kern w:val="24"/>
                            <w:sz w:val="20"/>
                            <w:szCs w:val="28"/>
                          </w:rPr>
                          <w:t>of submissions supported the changes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F6977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24288" behindDoc="0" locked="0" layoutInCell="1" allowOverlap="1" wp14:anchorId="36C74F3D" wp14:editId="2D9B8ADA">
                <wp:simplePos x="0" y="0"/>
                <wp:positionH relativeFrom="column">
                  <wp:posOffset>10972800</wp:posOffset>
                </wp:positionH>
                <wp:positionV relativeFrom="paragraph">
                  <wp:posOffset>316230</wp:posOffset>
                </wp:positionV>
                <wp:extent cx="1014095" cy="1564005"/>
                <wp:effectExtent l="0" t="0" r="14605" b="1714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4095" cy="1564005"/>
                          <a:chOff x="66675" y="0"/>
                          <a:chExt cx="1014095" cy="1564005"/>
                        </a:xfrm>
                      </wpg:grpSpPr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675" y="0"/>
                            <a:ext cx="947420" cy="661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Flowchart: Process 20"/>
                        <wps:cNvSpPr/>
                        <wps:spPr>
                          <a:xfrm>
                            <a:off x="66675" y="754380"/>
                            <a:ext cx="1014095" cy="809625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3EAB3E" w14:textId="2629A263" w:rsidR="00C2575A" w:rsidRDefault="00C2575A" w:rsidP="00C2575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83%</w:t>
                              </w:r>
                            </w:p>
                            <w:p w14:paraId="2647793F" w14:textId="24FD4D96" w:rsidR="00C2575A" w:rsidRPr="006F6977" w:rsidRDefault="00C2575A" w:rsidP="00C2575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</w:pPr>
                              <w:proofErr w:type="gramStart"/>
                              <w:r w:rsidRPr="006F697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  <w:t>find</w:t>
                              </w:r>
                              <w:proofErr w:type="gramEnd"/>
                              <w:r w:rsidRPr="006F697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  <w:t xml:space="preserve"> the guidelines easy to follow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C74F3D" id="Group 28" o:spid="_x0000_s1040" style="position:absolute;margin-left:12in;margin-top:24.9pt;width:79.85pt;height:123.15pt;z-index:251724288;mso-width-relative:margin;mso-height-relative:margin" coordorigin="666" coordsize="10140,156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">
                <v:shape id="Picture 19" o:spid="_x0000_s1041" type="#_x0000_t75" style="position:absolute;left:666;width:9474;height:6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">
                  <v:imagedata r:id="rId18" o:title=""/>
                  <v:path arrowok="t"/>
                </v:shape>
                <v:shape id="Flowchart: Process 20" o:spid="_x0000_s1042" type="#_x0000_t109" style="position:absolute;left:666;top:7543;width:10141;height:8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" filled="f" strokecolor="black [3213]" strokeweight="2pt">
                  <v:textbox>
                    <w:txbxContent>
                      <w:p w14:paraId="793EAB3E" w14:textId="2629A263" w:rsidR="00C2575A" w:rsidRDefault="00C2575A" w:rsidP="00C2575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83%</w:t>
                        </w:r>
                      </w:p>
                      <w:p w14:paraId="2647793F" w14:textId="24FD4D96" w:rsidR="00C2575A" w:rsidRPr="006F6977" w:rsidRDefault="00C2575A" w:rsidP="00C2575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</w:pPr>
                        <w:proofErr w:type="gramStart"/>
                        <w:r w:rsidRPr="006F6977"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  <w:t>find</w:t>
                        </w:r>
                        <w:proofErr w:type="gramEnd"/>
                        <w:r w:rsidRPr="006F6977"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  <w:t xml:space="preserve"> the guidelines easy to follow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F6977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32480" behindDoc="0" locked="0" layoutInCell="1" allowOverlap="1" wp14:anchorId="36E830BA" wp14:editId="6B3BE26E">
                <wp:simplePos x="0" y="0"/>
                <wp:positionH relativeFrom="column">
                  <wp:posOffset>12160250</wp:posOffset>
                </wp:positionH>
                <wp:positionV relativeFrom="paragraph">
                  <wp:posOffset>125730</wp:posOffset>
                </wp:positionV>
                <wp:extent cx="1390650" cy="1800225"/>
                <wp:effectExtent l="0" t="0" r="19050" b="28575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1800225"/>
                          <a:chOff x="177800" y="0"/>
                          <a:chExt cx="1390650" cy="1800225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5" t="5849" r="6343" b="11672"/>
                          <a:stretch/>
                        </pic:blipFill>
                        <pic:spPr>
                          <a:xfrm>
                            <a:off x="466725" y="0"/>
                            <a:ext cx="720725" cy="735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Flowchart: Process 27"/>
                        <wps:cNvSpPr/>
                        <wps:spPr>
                          <a:xfrm>
                            <a:off x="177800" y="857250"/>
                            <a:ext cx="1390650" cy="942975"/>
                          </a:xfrm>
                          <a:prstGeom prst="flowChartProcess">
                            <a:avLst/>
                          </a:prstGeom>
                          <a:noFill/>
                          <a:ln>
                            <a:solidFill>
                              <a:srgbClr val="FF717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A59803" w14:textId="4A11BD94" w:rsidR="00C2575A" w:rsidRDefault="00C2575A" w:rsidP="00C2575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48.6%</w:t>
                              </w:r>
                            </w:p>
                            <w:p w14:paraId="6592C00C" w14:textId="762E5FA9" w:rsidR="00C2575A" w:rsidRPr="006F6977" w:rsidRDefault="00C2575A" w:rsidP="00C2575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</w:pPr>
                              <w:proofErr w:type="gramStart"/>
                              <w:r w:rsidRPr="006F697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  <w:t>plan</w:t>
                              </w:r>
                              <w:proofErr w:type="gramEnd"/>
                              <w:r w:rsidRPr="006F697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  <w:r w:rsidRPr="006F697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  <w:t xml:space="preserve">to apply for a permit under the new guidelines/application process </w:t>
                              </w:r>
                              <w:r w:rsidRPr="006F697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</w:rPr>
                                <w:t>follow</w:t>
                              </w:r>
                            </w:p>
                            <w:p w14:paraId="25A2BED8" w14:textId="77777777" w:rsidR="00C2575A" w:rsidRDefault="00C2575A" w:rsidP="00C2575A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E830BA" id="Group 35" o:spid="_x0000_s1043" style="position:absolute;margin-left:957.5pt;margin-top:9.9pt;width:109.5pt;height:141.75pt;z-index:251732480;mso-width-relative:margin;mso-height-relative:margin" coordorigin="1778" coordsize="13906,180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">
                <v:shape id="Picture 26" o:spid="_x0000_s1044" type="#_x0000_t75" style="position:absolute;left:4667;width:720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">
                  <v:imagedata r:id="rId20" o:title="" croptop="3833f" cropbottom="7649f" cropleft="4309f" cropright="4157f"/>
                  <v:path arrowok="t"/>
                </v:shape>
                <v:shape id="Flowchart: Process 27" o:spid="_x0000_s1045" type="#_x0000_t109" style="position:absolute;left:1778;top:8572;width:13906;height:9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" filled="f" strokecolor="#ff7171" strokeweight="2pt">
                  <v:textbox>
                    <w:txbxContent>
                      <w:p w14:paraId="32A59803" w14:textId="4A11BD94" w:rsidR="00C2575A" w:rsidRDefault="00C2575A" w:rsidP="00C2575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48.6%</w:t>
                        </w:r>
                      </w:p>
                      <w:p w14:paraId="6592C00C" w14:textId="762E5FA9" w:rsidR="00C2575A" w:rsidRPr="006F6977" w:rsidRDefault="00C2575A" w:rsidP="00C2575A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</w:pPr>
                        <w:proofErr w:type="gramStart"/>
                        <w:r w:rsidRPr="006F6977"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  <w:t>plan</w:t>
                        </w:r>
                        <w:proofErr w:type="gramEnd"/>
                        <w:r w:rsidRPr="006F6977"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  <w:t xml:space="preserve"> </w:t>
                        </w:r>
                        <w:r w:rsidRPr="006F6977"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  <w:t xml:space="preserve">to apply for a permit under the new guidelines/application process </w:t>
                        </w:r>
                        <w:r w:rsidRPr="006F6977">
                          <w:rPr>
                            <w:rFonts w:asciiTheme="minorHAnsi" w:hAnsiTheme="minorHAnsi" w:cstheme="minorHAnsi"/>
                            <w:color w:val="000000" w:themeColor="text1"/>
                            <w:sz w:val="20"/>
                          </w:rPr>
                          <w:t>follow</w:t>
                        </w:r>
                      </w:p>
                      <w:p w14:paraId="25A2BED8" w14:textId="77777777" w:rsidR="00C2575A" w:rsidRDefault="00C2575A" w:rsidP="00C2575A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FD4488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447349CF" wp14:editId="09607417">
                <wp:simplePos x="0" y="0"/>
                <wp:positionH relativeFrom="column">
                  <wp:posOffset>-742950</wp:posOffset>
                </wp:positionH>
                <wp:positionV relativeFrom="paragraph">
                  <wp:posOffset>573405</wp:posOffset>
                </wp:positionV>
                <wp:extent cx="7791450" cy="2797810"/>
                <wp:effectExtent l="0" t="0" r="0" b="254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1450" cy="2797810"/>
                          <a:chOff x="1" y="0"/>
                          <a:chExt cx="5420147" cy="2798443"/>
                        </a:xfrm>
                      </wpg:grpSpPr>
                      <wps:wsp>
                        <wps:cNvPr id="23" name="Rectangle 23"/>
                        <wps:cNvSpPr/>
                        <wps:spPr>
                          <a:xfrm>
                            <a:off x="1" y="0"/>
                            <a:ext cx="5420147" cy="2798443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832AC3" w14:textId="77777777" w:rsidR="005B59C9" w:rsidRPr="005B59C9" w:rsidRDefault="005B59C9" w:rsidP="005B59C9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</w:pPr>
                              <w:r w:rsidRPr="005B59C9"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  <w:t>Project Overview</w:t>
                              </w:r>
                            </w:p>
                            <w:p w14:paraId="7F4F888F" w14:textId="77777777" w:rsidR="005B59C9" w:rsidRDefault="005B59C9" w:rsidP="00122A8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84206" y="409575"/>
                            <a:ext cx="5251731" cy="227332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EA66DD" w14:textId="3BE8E7D0" w:rsidR="00FD4488" w:rsidRPr="00FE1F43" w:rsidRDefault="00FD4488" w:rsidP="00FE1F43">
                              <w:pPr>
                                <w:spacing w:after="0"/>
                                <w:contextualSpacing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b/>
                                  <w:color w:val="000000" w:themeColor="text1"/>
                                </w:rPr>
                                <w:t>Project overview</w:t>
                              </w:r>
                            </w:p>
                            <w:p w14:paraId="1B535284" w14:textId="7D7A2E38" w:rsidR="00BB1853" w:rsidRPr="00FE1F43" w:rsidRDefault="00FE1F43" w:rsidP="00FE1F43">
                              <w:pPr>
                                <w:spacing w:after="0"/>
                                <w:contextualSpacing/>
                                <w:rPr>
                                  <w:rFonts w:eastAsia="Times New Roman" w:cs="Calibri"/>
                                  <w:color w:val="0F1114"/>
                                  <w:lang w:eastAsia="en-AU"/>
                                </w:rPr>
                              </w:pPr>
                              <w:r w:rsidRPr="00FE1F43">
                                <w:rPr>
                                  <w:rFonts w:eastAsia="Times New Roman" w:cs="Calibri"/>
                                  <w:color w:val="0F1114"/>
                                  <w:lang w:eastAsia="en-AU"/>
                                </w:rPr>
                                <w:t xml:space="preserve">In accordance with a Notice of Motion (NOM) moved by Councillors earlier this year, we are reviewing the 'Development and Planting within Road Reserve Guidelines’ and application process to promote a greener and healthier Frankston. </w:t>
                              </w:r>
                              <w:r w:rsidR="00BB1853" w:rsidRPr="00FE1F43">
                                <w:rPr>
                                  <w:rFonts w:eastAsia="Times New Roman" w:cs="Calibri"/>
                                  <w:color w:val="0F1114"/>
                                  <w:lang w:eastAsia="en-AU"/>
                                </w:rPr>
                                <w:t>The new guideline is focused on:</w:t>
                              </w:r>
                            </w:p>
                            <w:p w14:paraId="09B9FAE6" w14:textId="77777777" w:rsidR="00FE1F43" w:rsidRPr="00FE1F43" w:rsidRDefault="00FE1F43" w:rsidP="00FE1F43">
                              <w:pPr>
                                <w:spacing w:after="0"/>
                                <w:ind w:left="993"/>
                                <w:contextualSpacing/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•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ab/>
                                <w:t>improving ease of use/understanding of guidelines.</w:t>
                              </w:r>
                            </w:p>
                            <w:p w14:paraId="3EDB0F17" w14:textId="77777777" w:rsidR="00FE1F43" w:rsidRPr="00FE1F43" w:rsidRDefault="00FE1F43" w:rsidP="00FE1F43">
                              <w:pPr>
                                <w:spacing w:after="0"/>
                                <w:ind w:left="993"/>
                                <w:contextualSpacing/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•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ab/>
                                <w:t>reviewing the permit fee.</w:t>
                              </w:r>
                            </w:p>
                            <w:p w14:paraId="534C1F57" w14:textId="74DEAE68" w:rsidR="00FE1F43" w:rsidRPr="00FE1F43" w:rsidRDefault="00FE1F43" w:rsidP="00FE1F43">
                              <w:pPr>
                                <w:spacing w:after="0"/>
                                <w:ind w:left="993"/>
                                <w:contextualSpacing/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•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ab/>
                                <w:t>promoting stronger focus on planting nature strips for positive biodiversity outcomes (such as indigenous/native plants).</w:t>
                              </w:r>
                            </w:p>
                            <w:p w14:paraId="6DCCE4AB" w14:textId="77777777" w:rsidR="00FE1F43" w:rsidRPr="00FE1F43" w:rsidRDefault="00FE1F43" w:rsidP="00FE1F43">
                              <w:pPr>
                                <w:spacing w:after="0"/>
                                <w:contextualSpacing/>
                                <w:rPr>
                                  <w:b/>
                                  <w:color w:val="000000" w:themeColor="text1"/>
                                </w:rPr>
                              </w:pPr>
                            </w:p>
                            <w:p w14:paraId="79758792" w14:textId="1AD4B914" w:rsidR="00FE1F43" w:rsidRPr="00FE1F43" w:rsidRDefault="00FE1F43" w:rsidP="00FE1F43">
                              <w:pPr>
                                <w:spacing w:after="0"/>
                                <w:contextualSpacing/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b/>
                                  <w:color w:val="000000" w:themeColor="text1"/>
                                </w:rPr>
                                <w:t>Engagement purpose</w:t>
                              </w:r>
                            </w:p>
                            <w:p w14:paraId="6D3E4512" w14:textId="729E39DE" w:rsidR="00FD4488" w:rsidRPr="00FE1F43" w:rsidRDefault="00FE1F43" w:rsidP="00FE1F43">
                              <w:pPr>
                                <w:spacing w:after="0"/>
                                <w:contextualSpacing/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Ensuring that the updated guidelines meet community expectations and are clear and easily understood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>.</w:t>
                              </w:r>
                            </w:p>
                            <w:p w14:paraId="7ECA9A02" w14:textId="77777777" w:rsidR="00FD4488" w:rsidRDefault="00FD4488" w:rsidP="00FD4488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1E1CBA78" w14:textId="16FBE770" w:rsidR="00122A8B" w:rsidRPr="00122A8B" w:rsidRDefault="00122A8B" w:rsidP="00122A8B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7349CF" id="Group 7" o:spid="_x0000_s1046" style="position:absolute;margin-left:-58.5pt;margin-top:45.15pt;width:613.5pt;height:220.3pt;z-index:251710976;mso-width-relative:margin" coordorigin="" coordsize="54201,27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">
                <v:rect id="Rectangle 23" o:spid="_x0000_s1047" style="position:absolute;width:54201;height:27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" fillcolor="#1298cd" stroked="f" strokeweight="2pt">
                  <v:textbox>
                    <w:txbxContent>
                      <w:p w14:paraId="37832AC3" w14:textId="77777777" w:rsidR="005B59C9" w:rsidRPr="005B59C9" w:rsidRDefault="005B59C9" w:rsidP="005B59C9">
                        <w:pPr>
                          <w:jc w:val="center"/>
                          <w:rPr>
                            <w:b/>
                            <w:color w:val="000000" w:themeColor="text1"/>
                            <w:sz w:val="40"/>
                          </w:rPr>
                        </w:pPr>
                        <w:r w:rsidRPr="005B59C9">
                          <w:rPr>
                            <w:b/>
                            <w:color w:val="000000" w:themeColor="text1"/>
                            <w:sz w:val="40"/>
                          </w:rPr>
                          <w:t>Project Overview</w:t>
                        </w:r>
                      </w:p>
                      <w:p w14:paraId="7F4F888F" w14:textId="77777777" w:rsidR="005B59C9" w:rsidRDefault="005B59C9" w:rsidP="00122A8B"/>
                    </w:txbxContent>
                  </v:textbox>
                </v:rect>
                <v:rect id="Rectangle 24" o:spid="_x0000_s1048" style="position:absolute;left:842;top:4095;width:52517;height:2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" fillcolor="white [3212]" stroked="f" strokeweight="2pt">
                  <v:textbox>
                    <w:txbxContent>
                      <w:p w14:paraId="58EA66DD" w14:textId="3BE8E7D0" w:rsidR="00FD4488" w:rsidRPr="00FE1F43" w:rsidRDefault="00FD4488" w:rsidP="00FE1F43">
                        <w:pPr>
                          <w:spacing w:after="0"/>
                          <w:contextualSpacing/>
                          <w:rPr>
                            <w:b/>
                            <w:color w:val="000000" w:themeColor="text1"/>
                          </w:rPr>
                        </w:pPr>
                        <w:r w:rsidRPr="00FE1F43">
                          <w:rPr>
                            <w:b/>
                            <w:color w:val="000000" w:themeColor="text1"/>
                          </w:rPr>
                          <w:t>Project overview</w:t>
                        </w:r>
                      </w:p>
                      <w:p w14:paraId="1B535284" w14:textId="7D7A2E38" w:rsidR="00BB1853" w:rsidRPr="00FE1F43" w:rsidRDefault="00FE1F43" w:rsidP="00FE1F43">
                        <w:pPr>
                          <w:spacing w:after="0"/>
                          <w:contextualSpacing/>
                          <w:rPr>
                            <w:rFonts w:eastAsia="Times New Roman" w:cs="Calibri"/>
                            <w:color w:val="0F1114"/>
                            <w:lang w:eastAsia="en-AU"/>
                          </w:rPr>
                        </w:pPr>
                        <w:r w:rsidRPr="00FE1F43">
                          <w:rPr>
                            <w:rFonts w:eastAsia="Times New Roman" w:cs="Calibri"/>
                            <w:color w:val="0F1114"/>
                            <w:lang w:eastAsia="en-AU"/>
                          </w:rPr>
                          <w:t xml:space="preserve">In accordance with a Notice of Motion (NOM) moved by Councillors earlier this year, we are reviewing the 'Development and Planting within Road Reserve Guidelines’ and application process to promote a greener and healthier Frankston. </w:t>
                        </w:r>
                        <w:r w:rsidR="00BB1853" w:rsidRPr="00FE1F43">
                          <w:rPr>
                            <w:rFonts w:eastAsia="Times New Roman" w:cs="Calibri"/>
                            <w:color w:val="0F1114"/>
                            <w:lang w:eastAsia="en-AU"/>
                          </w:rPr>
                          <w:t>The new guideline is focused on:</w:t>
                        </w:r>
                      </w:p>
                      <w:p w14:paraId="09B9FAE6" w14:textId="77777777" w:rsidR="00FE1F43" w:rsidRPr="00FE1F43" w:rsidRDefault="00FE1F43" w:rsidP="00FE1F43">
                        <w:pPr>
                          <w:spacing w:after="0"/>
                          <w:ind w:left="993"/>
                          <w:contextualSpacing/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•</w:t>
                        </w:r>
                        <w:r w:rsidRPr="00FE1F43">
                          <w:rPr>
                            <w:color w:val="000000" w:themeColor="text1"/>
                          </w:rPr>
                          <w:tab/>
                          <w:t>improving ease of use/understanding of guidelines.</w:t>
                        </w:r>
                      </w:p>
                      <w:p w14:paraId="3EDB0F17" w14:textId="77777777" w:rsidR="00FE1F43" w:rsidRPr="00FE1F43" w:rsidRDefault="00FE1F43" w:rsidP="00FE1F43">
                        <w:pPr>
                          <w:spacing w:after="0"/>
                          <w:ind w:left="993"/>
                          <w:contextualSpacing/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•</w:t>
                        </w:r>
                        <w:r w:rsidRPr="00FE1F43">
                          <w:rPr>
                            <w:color w:val="000000" w:themeColor="text1"/>
                          </w:rPr>
                          <w:tab/>
                          <w:t>reviewing the permit fee.</w:t>
                        </w:r>
                      </w:p>
                      <w:p w14:paraId="534C1F57" w14:textId="74DEAE68" w:rsidR="00FE1F43" w:rsidRPr="00FE1F43" w:rsidRDefault="00FE1F43" w:rsidP="00FE1F43">
                        <w:pPr>
                          <w:spacing w:after="0"/>
                          <w:ind w:left="993"/>
                          <w:contextualSpacing/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•</w:t>
                        </w:r>
                        <w:r w:rsidRPr="00FE1F43">
                          <w:rPr>
                            <w:color w:val="000000" w:themeColor="text1"/>
                          </w:rPr>
                          <w:tab/>
                          <w:t>promoting stronger focus on planting nature strips for positive biodiversity outcomes (such as indigenous/native plants).</w:t>
                        </w:r>
                      </w:p>
                      <w:p w14:paraId="6DCCE4AB" w14:textId="77777777" w:rsidR="00FE1F43" w:rsidRPr="00FE1F43" w:rsidRDefault="00FE1F43" w:rsidP="00FE1F43">
                        <w:pPr>
                          <w:spacing w:after="0"/>
                          <w:contextualSpacing/>
                          <w:rPr>
                            <w:b/>
                            <w:color w:val="000000" w:themeColor="text1"/>
                          </w:rPr>
                        </w:pPr>
                      </w:p>
                      <w:p w14:paraId="79758792" w14:textId="1AD4B914" w:rsidR="00FE1F43" w:rsidRPr="00FE1F43" w:rsidRDefault="00FE1F43" w:rsidP="00FE1F43">
                        <w:pPr>
                          <w:spacing w:after="0"/>
                          <w:contextualSpacing/>
                          <w:rPr>
                            <w:b/>
                            <w:color w:val="000000" w:themeColor="text1"/>
                          </w:rPr>
                        </w:pPr>
                        <w:r w:rsidRPr="00FE1F43">
                          <w:rPr>
                            <w:b/>
                            <w:color w:val="000000" w:themeColor="text1"/>
                          </w:rPr>
                          <w:t>Engagement purpose</w:t>
                        </w:r>
                      </w:p>
                      <w:p w14:paraId="6D3E4512" w14:textId="729E39DE" w:rsidR="00FD4488" w:rsidRPr="00FE1F43" w:rsidRDefault="00FE1F43" w:rsidP="00FE1F43">
                        <w:pPr>
                          <w:spacing w:after="0"/>
                          <w:contextualSpacing/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Ensuring that the updated guidelines meet community expectations and are clear and easily understood</w:t>
                        </w:r>
                        <w:r w:rsidRPr="00FE1F43">
                          <w:rPr>
                            <w:color w:val="000000" w:themeColor="text1"/>
                          </w:rPr>
                          <w:t>.</w:t>
                        </w:r>
                      </w:p>
                      <w:p w14:paraId="7ECA9A02" w14:textId="77777777" w:rsidR="00FD4488" w:rsidRDefault="00FD4488" w:rsidP="00FD4488">
                        <w:pPr>
                          <w:rPr>
                            <w:color w:val="000000" w:themeColor="text1"/>
                          </w:rPr>
                        </w:pPr>
                      </w:p>
                      <w:p w14:paraId="1E1CBA78" w14:textId="16FBE770" w:rsidR="00122A8B" w:rsidRPr="00122A8B" w:rsidRDefault="00122A8B" w:rsidP="00122A8B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5B94A61E" w14:textId="417BB6F1" w:rsidR="002109AE" w:rsidRDefault="002109AE" w:rsidP="00AC4CDD">
      <w:pPr>
        <w:pStyle w:val="Heading1"/>
      </w:pPr>
    </w:p>
    <w:p w14:paraId="70B5B3FF" w14:textId="712B07F6" w:rsidR="002109AE" w:rsidRDefault="002109AE" w:rsidP="00AC4CDD">
      <w:pPr>
        <w:pStyle w:val="Heading1"/>
      </w:pPr>
    </w:p>
    <w:p w14:paraId="05C73B72" w14:textId="345F3EE9" w:rsidR="002109AE" w:rsidRDefault="002109AE" w:rsidP="00AC4CDD">
      <w:pPr>
        <w:pStyle w:val="Heading1"/>
      </w:pPr>
    </w:p>
    <w:p w14:paraId="474036FE" w14:textId="44FD3069" w:rsidR="002109AE" w:rsidRDefault="006F6977" w:rsidP="00AC4CDD">
      <w:pPr>
        <w:pStyle w:val="Heading1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B43305D" wp14:editId="7AFC1812">
                <wp:simplePos x="0" y="0"/>
                <wp:positionH relativeFrom="column">
                  <wp:posOffset>9944100</wp:posOffset>
                </wp:positionH>
                <wp:positionV relativeFrom="paragraph">
                  <wp:posOffset>247015</wp:posOffset>
                </wp:positionV>
                <wp:extent cx="3571875" cy="866775"/>
                <wp:effectExtent l="0" t="0" r="28575" b="28575"/>
                <wp:wrapNone/>
                <wp:docPr id="30" name="Flowchart: Proces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86677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6D4515" w14:textId="77777777" w:rsidR="006F6977" w:rsidRDefault="006F6977" w:rsidP="006F6977">
                            <w:pPr>
                              <w:jc w:val="center"/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</w:pPr>
                            <w:r w:rsidRPr="006F6977"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  <w:t>Of the 48.</w:t>
                            </w:r>
                            <w:r w:rsidRPr="006F6977"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  <w:t>6</w:t>
                            </w:r>
                            <w:r w:rsidRPr="006F6977"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  <w:t>% of contributors who indicated that they would be applying for a permit</w:t>
                            </w:r>
                            <w:r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  <w:t>.</w:t>
                            </w:r>
                            <w:r w:rsidRPr="006F6977"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  <w:t xml:space="preserve"> </w:t>
                            </w:r>
                          </w:p>
                          <w:p w14:paraId="67B712AB" w14:textId="63D9BE7A" w:rsidR="006F6977" w:rsidRPr="006F6977" w:rsidRDefault="006F6977" w:rsidP="006F6977">
                            <w:pPr>
                              <w:jc w:val="center"/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</w:pPr>
                            <w:r w:rsidRPr="006F6977">
                              <w:rPr>
                                <w:rStyle w:val="Strong"/>
                                <w:b w:val="0"/>
                                <w:color w:val="000000" w:themeColor="text1"/>
                                <w:sz w:val="20"/>
                                <w:lang w:val="en"/>
                              </w:rPr>
                              <w:t>50.98% stated that they wished to do so to, ‘Support local biodiversity’ and 33.33% wishing to ‘Beautify my streetscape’.</w:t>
                            </w:r>
                          </w:p>
                          <w:p w14:paraId="243A1970" w14:textId="77777777" w:rsidR="006F6977" w:rsidRDefault="006F6977" w:rsidP="00C2575A">
                            <w:pPr>
                              <w:pStyle w:val="BalloonText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3305D" id="Flowchart: Process 30" o:spid="_x0000_s1049" type="#_x0000_t109" style="position:absolute;margin-left:783pt;margin-top:19.45pt;width:281.25pt;height:68.2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" filled="f" strokecolor="#ff7171" strokeweight="2pt">
                <v:textbox>
                  <w:txbxContent>
                    <w:p w14:paraId="336D4515" w14:textId="77777777" w:rsidR="006F6977" w:rsidRDefault="006F6977" w:rsidP="006F6977">
                      <w:pPr>
                        <w:jc w:val="center"/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</w:pPr>
                      <w:r w:rsidRPr="006F6977"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  <w:t>Of the 48.</w:t>
                      </w:r>
                      <w:r w:rsidRPr="006F6977"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  <w:t>6</w:t>
                      </w:r>
                      <w:r w:rsidRPr="006F6977"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  <w:t>% of contributors who indicated that they would be applying for a permit</w:t>
                      </w:r>
                      <w:r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  <w:t>.</w:t>
                      </w:r>
                      <w:r w:rsidRPr="006F6977"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  <w:t xml:space="preserve"> </w:t>
                      </w:r>
                    </w:p>
                    <w:p w14:paraId="67B712AB" w14:textId="63D9BE7A" w:rsidR="006F6977" w:rsidRPr="006F6977" w:rsidRDefault="006F6977" w:rsidP="006F6977">
                      <w:pPr>
                        <w:jc w:val="center"/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</w:pPr>
                      <w:r w:rsidRPr="006F6977">
                        <w:rPr>
                          <w:rStyle w:val="Strong"/>
                          <w:b w:val="0"/>
                          <w:color w:val="000000" w:themeColor="text1"/>
                          <w:sz w:val="20"/>
                          <w:lang w:val="en"/>
                        </w:rPr>
                        <w:t>50.98% stated that they wished to do so to, ‘Support local biodiversity’ and 33.33% wishing to ‘Beautify my streetscape’.</w:t>
                      </w:r>
                    </w:p>
                    <w:p w14:paraId="243A1970" w14:textId="77777777" w:rsidR="006F6977" w:rsidRDefault="006F6977" w:rsidP="00C2575A">
                      <w:pPr>
                        <w:pStyle w:val="BalloonText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8A790E" w14:textId="77777777" w:rsidR="002109AE" w:rsidRDefault="002109AE" w:rsidP="00AC4CDD">
      <w:pPr>
        <w:pStyle w:val="Heading1"/>
      </w:pPr>
    </w:p>
    <w:p w14:paraId="2C52CC34" w14:textId="0C81D4A6" w:rsidR="002109AE" w:rsidRDefault="00795A27" w:rsidP="00AC4CDD">
      <w:pPr>
        <w:pStyle w:val="Heading1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6BC7983A" wp14:editId="14C87864">
                <wp:simplePos x="0" y="0"/>
                <wp:positionH relativeFrom="column">
                  <wp:posOffset>-742950</wp:posOffset>
                </wp:positionH>
                <wp:positionV relativeFrom="paragraph">
                  <wp:posOffset>584200</wp:posOffset>
                </wp:positionV>
                <wp:extent cx="5743575" cy="5409182"/>
                <wp:effectExtent l="0" t="0" r="9525" b="127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3575" cy="5409182"/>
                          <a:chOff x="0" y="0"/>
                          <a:chExt cx="5743575" cy="5409182"/>
                        </a:xfrm>
                      </wpg:grpSpPr>
                      <wps:wsp>
                        <wps:cNvPr id="62" name="Rectangle 62"/>
                        <wps:cNvSpPr/>
                        <wps:spPr>
                          <a:xfrm>
                            <a:off x="0" y="0"/>
                            <a:ext cx="5743575" cy="5409182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69D865" w14:textId="77777777" w:rsidR="005B59C9" w:rsidRPr="005B59C9" w:rsidRDefault="005B59C9" w:rsidP="005B59C9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</w:pPr>
                              <w:r w:rsidRPr="005B59C9"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  <w:t>Community Consultation Process</w:t>
                              </w:r>
                            </w:p>
                            <w:p w14:paraId="1A151213" w14:textId="77777777" w:rsidR="005B59C9" w:rsidRDefault="005B59C9" w:rsidP="005B59C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04766" y="371441"/>
                            <a:ext cx="5524509" cy="490339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099F6E3" w14:textId="003D7CA7" w:rsidR="00A353C8" w:rsidRPr="00795A27" w:rsidRDefault="00795A27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795A27">
                                <w:rPr>
                                  <w:b/>
                                  <w:color w:val="000000" w:themeColor="text1"/>
                                </w:rPr>
                                <w:t>In-person engagement</w:t>
                              </w:r>
                            </w:p>
                            <w:p w14:paraId="29900C34" w14:textId="5CAFEE22" w:rsidR="00795A27" w:rsidRPr="00FE1F43" w:rsidRDefault="003D1A25" w:rsidP="00795A27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Nil</w:t>
                              </w:r>
                            </w:p>
                            <w:p w14:paraId="474F3E73" w14:textId="77777777" w:rsidR="00795A27" w:rsidRPr="00795A27" w:rsidRDefault="00795A27" w:rsidP="00795A27">
                              <w:pPr>
                                <w:pStyle w:val="ListParagraph"/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4A8D28B9" w14:textId="620A950D" w:rsidR="00795A27" w:rsidRPr="00795A27" w:rsidRDefault="00795A27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795A27">
                                <w:rPr>
                                  <w:b/>
                                  <w:color w:val="000000" w:themeColor="text1"/>
                                </w:rPr>
                                <w:t>Online engagement</w:t>
                              </w:r>
                            </w:p>
                            <w:p w14:paraId="18675119" w14:textId="4F09E78D" w:rsidR="00795A27" w:rsidRPr="003D1A25" w:rsidRDefault="003D1A25" w:rsidP="00CD351A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3D1A25">
                                <w:rPr>
                                  <w:color w:val="000000" w:themeColor="text1"/>
                                </w:rPr>
                                <w:t>Engage Frankston platform</w:t>
                              </w:r>
                              <w:r>
                                <w:rPr>
                                  <w:color w:val="000000" w:themeColor="text1"/>
                                </w:rPr>
                                <w:t xml:space="preserve"> – online for </w:t>
                              </w:r>
                              <w:r w:rsidR="00CD351A" w:rsidRPr="00CD351A">
                                <w:rPr>
                                  <w:color w:val="000000" w:themeColor="text1"/>
                                </w:rPr>
                                <w:t>approximately</w:t>
                              </w:r>
                              <w:r w:rsidR="00CD351A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 w:themeColor="text1"/>
                                </w:rPr>
                                <w:t>3 weeks, 100+ respondents to survey questions.</w:t>
                              </w:r>
                              <w:r w:rsidR="00CD351A">
                                <w:rPr>
                                  <w:color w:val="000000" w:themeColor="text1"/>
                                </w:rPr>
                                <w:t xml:space="preserve"> Promoted via social media and community networks (Gardens for </w:t>
                              </w:r>
                              <w:r w:rsidR="00A04D32">
                                <w:rPr>
                                  <w:color w:val="000000" w:themeColor="text1"/>
                                </w:rPr>
                                <w:t>Wildlife,</w:t>
                              </w:r>
                              <w:r w:rsidR="00CD351A">
                                <w:rPr>
                                  <w:color w:val="000000" w:themeColor="text1"/>
                                </w:rPr>
                                <w:t xml:space="preserve"> Frankston Environmental Friends Network etc.)</w:t>
                              </w:r>
                            </w:p>
                            <w:p w14:paraId="49CCFADF" w14:textId="77777777" w:rsidR="00795A27" w:rsidRPr="00795A27" w:rsidRDefault="00795A27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046984A9" w14:textId="1C54D264" w:rsidR="00FD4488" w:rsidRPr="00795A27" w:rsidRDefault="00FD4488" w:rsidP="00FD4488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Stakeholder</w:t>
                              </w:r>
                              <w:r w:rsidRPr="00795A27">
                                <w:rPr>
                                  <w:b/>
                                  <w:color w:val="000000" w:themeColor="text1"/>
                                </w:rPr>
                                <w:t xml:space="preserve"> engagement</w:t>
                              </w:r>
                            </w:p>
                            <w:p w14:paraId="74DEBDD0" w14:textId="33DC2FA4" w:rsidR="00FD4488" w:rsidRPr="00FE1F43" w:rsidRDefault="00CD351A" w:rsidP="00FD448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Engineering services</w:t>
                              </w:r>
                              <w:r w:rsidR="00FE1F43">
                                <w:rPr>
                                  <w:color w:val="000000" w:themeColor="text1"/>
                                </w:rPr>
                                <w:t xml:space="preserve"> (internal)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 xml:space="preserve"> – </w:t>
                              </w:r>
                              <w:r w:rsidR="00416217" w:rsidRPr="00FE1F43">
                                <w:rPr>
                                  <w:color w:val="000000" w:themeColor="text1"/>
                                </w:rPr>
                                <w:t>involved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416217" w:rsidRPr="00FE1F43">
                                <w:rPr>
                                  <w:color w:val="000000" w:themeColor="text1"/>
                                </w:rPr>
                                <w:t xml:space="preserve">in reviewing and updating guidelines </w:t>
                              </w:r>
                            </w:p>
                            <w:p w14:paraId="2024C3C2" w14:textId="3C264091" w:rsidR="00FD4488" w:rsidRPr="00FE1F43" w:rsidRDefault="00416217" w:rsidP="00FD448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Operations</w:t>
                              </w:r>
                              <w:r w:rsidR="00FE1F43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="00FE1F43">
                                <w:rPr>
                                  <w:color w:val="000000" w:themeColor="text1"/>
                                </w:rPr>
                                <w:t>(internal)</w:t>
                              </w:r>
                              <w:r w:rsidR="00FE1F43" w:rsidRPr="00FE1F43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>- in</w:t>
                              </w:r>
                              <w:bookmarkStart w:id="0" w:name="_GoBack"/>
                              <w:bookmarkEnd w:id="0"/>
                              <w:r w:rsidRPr="00FE1F43">
                                <w:rPr>
                                  <w:color w:val="000000" w:themeColor="text1"/>
                                </w:rPr>
                                <w:t xml:space="preserve">volved in reviewing and updating guidelines </w:t>
                              </w:r>
                            </w:p>
                            <w:p w14:paraId="4087C383" w14:textId="2287C887" w:rsidR="00416217" w:rsidRPr="00FE1F43" w:rsidRDefault="00416217" w:rsidP="00FD448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 xml:space="preserve">Environmental Planning and Policy </w:t>
                              </w:r>
                              <w:r w:rsidR="00FE1F43">
                                <w:rPr>
                                  <w:color w:val="000000" w:themeColor="text1"/>
                                </w:rPr>
                                <w:t>(internal)</w:t>
                              </w:r>
                              <w:r w:rsidR="00FE1F43" w:rsidRPr="00FE1F43">
                                <w:rPr>
                                  <w:color w:val="000000" w:themeColor="text1"/>
                                </w:rPr>
                                <w:t xml:space="preserve"> 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 xml:space="preserve">– lead development of updated </w:t>
                              </w:r>
                              <w:r w:rsidR="0014476C" w:rsidRPr="00FE1F43">
                                <w:rPr>
                                  <w:color w:val="000000" w:themeColor="text1"/>
                                </w:rPr>
                                <w:t>guidelines</w:t>
                              </w:r>
                            </w:p>
                            <w:p w14:paraId="3D76B23B" w14:textId="65E743AA" w:rsidR="00FD4488" w:rsidRPr="00FE1F43" w:rsidRDefault="00416217" w:rsidP="00FD448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 xml:space="preserve">Gardens for Wildlife </w:t>
                              </w:r>
                              <w:r w:rsidR="00FE1F43">
                                <w:rPr>
                                  <w:color w:val="000000" w:themeColor="text1"/>
                                </w:rPr>
                                <w:t xml:space="preserve">(external) </w:t>
                              </w:r>
                              <w:r w:rsidRPr="00FE1F43">
                                <w:rPr>
                                  <w:color w:val="000000" w:themeColor="text1"/>
                                </w:rPr>
                                <w:t>– instigated review and contributed throughout</w:t>
                              </w:r>
                            </w:p>
                            <w:p w14:paraId="6DA148D0" w14:textId="77777777" w:rsidR="00A353C8" w:rsidRPr="00795A27" w:rsidRDefault="00A353C8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5F735869" w14:textId="77777777" w:rsidR="00A353C8" w:rsidRPr="00795A27" w:rsidRDefault="00A353C8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67138FEE" w14:textId="77777777" w:rsidR="00A353C8" w:rsidRPr="00795A27" w:rsidRDefault="00A353C8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C7983A" id="Group 13" o:spid="_x0000_s1050" style="position:absolute;margin-left:-58.5pt;margin-top:46pt;width:452.25pt;height:425.9pt;z-index:251654656;mso-width-relative:margin" coordsize="57435,54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">
                <v:rect id="Rectangle 62" o:spid="_x0000_s1051" style="position:absolute;width:57435;height:54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" fillcolor="#1298cd" stroked="f" strokeweight="2pt">
                  <v:textbox>
                    <w:txbxContent>
                      <w:p w14:paraId="3569D865" w14:textId="77777777" w:rsidR="005B59C9" w:rsidRPr="005B59C9" w:rsidRDefault="005B59C9" w:rsidP="005B59C9">
                        <w:pPr>
                          <w:jc w:val="center"/>
                          <w:rPr>
                            <w:b/>
                            <w:color w:val="000000" w:themeColor="text1"/>
                            <w:sz w:val="40"/>
                          </w:rPr>
                        </w:pPr>
                        <w:r w:rsidRPr="005B59C9">
                          <w:rPr>
                            <w:b/>
                            <w:color w:val="000000" w:themeColor="text1"/>
                            <w:sz w:val="40"/>
                          </w:rPr>
                          <w:t>Community Consultation Process</w:t>
                        </w:r>
                      </w:p>
                      <w:p w14:paraId="1A151213" w14:textId="77777777" w:rsidR="005B59C9" w:rsidRDefault="005B59C9" w:rsidP="005B59C9">
                        <w:pPr>
                          <w:jc w:val="center"/>
                        </w:pPr>
                      </w:p>
                    </w:txbxContent>
                  </v:textbox>
                </v:rect>
                <v:rect id="Rectangle 63" o:spid="_x0000_s1052" style="position:absolute;left:1047;top:3714;width:55245;height:49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" fillcolor="white [3212]" stroked="f" strokeweight="2pt">
                  <v:textbox>
                    <w:txbxContent>
                      <w:p w14:paraId="4099F6E3" w14:textId="003D7CA7" w:rsidR="00A353C8" w:rsidRPr="00795A27" w:rsidRDefault="00795A27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795A27">
                          <w:rPr>
                            <w:b/>
                            <w:color w:val="000000" w:themeColor="text1"/>
                          </w:rPr>
                          <w:t>In-person engagement</w:t>
                        </w:r>
                      </w:p>
                      <w:p w14:paraId="29900C34" w14:textId="5CAFEE22" w:rsidR="00795A27" w:rsidRPr="00FE1F43" w:rsidRDefault="003D1A25" w:rsidP="00795A27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Nil</w:t>
                        </w:r>
                      </w:p>
                      <w:p w14:paraId="474F3E73" w14:textId="77777777" w:rsidR="00795A27" w:rsidRPr="00795A27" w:rsidRDefault="00795A27" w:rsidP="00795A27">
                        <w:pPr>
                          <w:pStyle w:val="ListParagraph"/>
                          <w:rPr>
                            <w:color w:val="000000" w:themeColor="text1"/>
                          </w:rPr>
                        </w:pPr>
                      </w:p>
                      <w:p w14:paraId="4A8D28B9" w14:textId="620A950D" w:rsidR="00795A27" w:rsidRPr="00795A27" w:rsidRDefault="00795A27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795A27">
                          <w:rPr>
                            <w:b/>
                            <w:color w:val="000000" w:themeColor="text1"/>
                          </w:rPr>
                          <w:t>Online engagement</w:t>
                        </w:r>
                      </w:p>
                      <w:p w14:paraId="18675119" w14:textId="4F09E78D" w:rsidR="00795A27" w:rsidRPr="003D1A25" w:rsidRDefault="003D1A25" w:rsidP="00CD351A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 w:rsidRPr="003D1A25">
                          <w:rPr>
                            <w:color w:val="000000" w:themeColor="text1"/>
                          </w:rPr>
                          <w:t>Engage Frankston platform</w:t>
                        </w:r>
                        <w:r>
                          <w:rPr>
                            <w:color w:val="000000" w:themeColor="text1"/>
                          </w:rPr>
                          <w:t xml:space="preserve"> – online for </w:t>
                        </w:r>
                        <w:r w:rsidR="00CD351A" w:rsidRPr="00CD351A">
                          <w:rPr>
                            <w:color w:val="000000" w:themeColor="text1"/>
                          </w:rPr>
                          <w:t>approximately</w:t>
                        </w:r>
                        <w:r w:rsidR="00CD351A">
                          <w:rPr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color w:val="000000" w:themeColor="text1"/>
                          </w:rPr>
                          <w:t>3 weeks, 100+ respondents to survey questions.</w:t>
                        </w:r>
                        <w:r w:rsidR="00CD351A">
                          <w:rPr>
                            <w:color w:val="000000" w:themeColor="text1"/>
                          </w:rPr>
                          <w:t xml:space="preserve"> Promoted via social media and community networks (Gardens for </w:t>
                        </w:r>
                        <w:r w:rsidR="00A04D32">
                          <w:rPr>
                            <w:color w:val="000000" w:themeColor="text1"/>
                          </w:rPr>
                          <w:t>Wildlife,</w:t>
                        </w:r>
                        <w:r w:rsidR="00CD351A">
                          <w:rPr>
                            <w:color w:val="000000" w:themeColor="text1"/>
                          </w:rPr>
                          <w:t xml:space="preserve"> Frankston Environmental Friends Network etc.)</w:t>
                        </w:r>
                      </w:p>
                      <w:p w14:paraId="49CCFADF" w14:textId="77777777" w:rsidR="00795A27" w:rsidRPr="00795A27" w:rsidRDefault="00795A27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  <w:p w14:paraId="046984A9" w14:textId="1C54D264" w:rsidR="00FD4488" w:rsidRPr="00795A27" w:rsidRDefault="00FD4488" w:rsidP="00FD4488">
                        <w:pPr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Stakeholder</w:t>
                        </w:r>
                        <w:r w:rsidRPr="00795A27">
                          <w:rPr>
                            <w:b/>
                            <w:color w:val="000000" w:themeColor="text1"/>
                          </w:rPr>
                          <w:t xml:space="preserve"> engagement</w:t>
                        </w:r>
                      </w:p>
                      <w:p w14:paraId="74DEBDD0" w14:textId="33DC2FA4" w:rsidR="00FD4488" w:rsidRPr="00FE1F43" w:rsidRDefault="00CD351A" w:rsidP="00FD448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Engineering services</w:t>
                        </w:r>
                        <w:r w:rsidR="00FE1F43">
                          <w:rPr>
                            <w:color w:val="000000" w:themeColor="text1"/>
                          </w:rPr>
                          <w:t xml:space="preserve"> (internal)</w:t>
                        </w:r>
                        <w:r w:rsidRPr="00FE1F43">
                          <w:rPr>
                            <w:color w:val="000000" w:themeColor="text1"/>
                          </w:rPr>
                          <w:t xml:space="preserve"> – </w:t>
                        </w:r>
                        <w:r w:rsidR="00416217" w:rsidRPr="00FE1F43">
                          <w:rPr>
                            <w:color w:val="000000" w:themeColor="text1"/>
                          </w:rPr>
                          <w:t>involved</w:t>
                        </w:r>
                        <w:r w:rsidRPr="00FE1F43">
                          <w:rPr>
                            <w:color w:val="000000" w:themeColor="text1"/>
                          </w:rPr>
                          <w:t xml:space="preserve"> </w:t>
                        </w:r>
                        <w:r w:rsidR="00416217" w:rsidRPr="00FE1F43">
                          <w:rPr>
                            <w:color w:val="000000" w:themeColor="text1"/>
                          </w:rPr>
                          <w:t xml:space="preserve">in reviewing and updating guidelines </w:t>
                        </w:r>
                      </w:p>
                      <w:p w14:paraId="2024C3C2" w14:textId="3C264091" w:rsidR="00FD4488" w:rsidRPr="00FE1F43" w:rsidRDefault="00416217" w:rsidP="00FD448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Operations</w:t>
                        </w:r>
                        <w:r w:rsidR="00FE1F43">
                          <w:rPr>
                            <w:color w:val="000000" w:themeColor="text1"/>
                          </w:rPr>
                          <w:t xml:space="preserve"> </w:t>
                        </w:r>
                        <w:r w:rsidR="00FE1F43">
                          <w:rPr>
                            <w:color w:val="000000" w:themeColor="text1"/>
                          </w:rPr>
                          <w:t>(internal)</w:t>
                        </w:r>
                        <w:r w:rsidR="00FE1F43" w:rsidRPr="00FE1F43">
                          <w:rPr>
                            <w:color w:val="000000" w:themeColor="text1"/>
                          </w:rPr>
                          <w:t xml:space="preserve"> </w:t>
                        </w:r>
                        <w:r w:rsidRPr="00FE1F43">
                          <w:rPr>
                            <w:color w:val="000000" w:themeColor="text1"/>
                          </w:rPr>
                          <w:t>- in</w:t>
                        </w:r>
                        <w:bookmarkStart w:id="1" w:name="_GoBack"/>
                        <w:bookmarkEnd w:id="1"/>
                        <w:r w:rsidRPr="00FE1F43">
                          <w:rPr>
                            <w:color w:val="000000" w:themeColor="text1"/>
                          </w:rPr>
                          <w:t xml:space="preserve">volved in reviewing and updating guidelines </w:t>
                        </w:r>
                      </w:p>
                      <w:p w14:paraId="4087C383" w14:textId="2287C887" w:rsidR="00416217" w:rsidRPr="00FE1F43" w:rsidRDefault="00416217" w:rsidP="00FD448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 xml:space="preserve">Environmental Planning and Policy </w:t>
                        </w:r>
                        <w:r w:rsidR="00FE1F43">
                          <w:rPr>
                            <w:color w:val="000000" w:themeColor="text1"/>
                          </w:rPr>
                          <w:t>(internal)</w:t>
                        </w:r>
                        <w:r w:rsidR="00FE1F43" w:rsidRPr="00FE1F43">
                          <w:rPr>
                            <w:color w:val="000000" w:themeColor="text1"/>
                          </w:rPr>
                          <w:t xml:space="preserve"> </w:t>
                        </w:r>
                        <w:r w:rsidRPr="00FE1F43">
                          <w:rPr>
                            <w:color w:val="000000" w:themeColor="text1"/>
                          </w:rPr>
                          <w:t xml:space="preserve">– lead development of updated </w:t>
                        </w:r>
                        <w:r w:rsidR="0014476C" w:rsidRPr="00FE1F43">
                          <w:rPr>
                            <w:color w:val="000000" w:themeColor="text1"/>
                          </w:rPr>
                          <w:t>guidelines</w:t>
                        </w:r>
                      </w:p>
                      <w:p w14:paraId="3D76B23B" w14:textId="65E743AA" w:rsidR="00FD4488" w:rsidRPr="00FE1F43" w:rsidRDefault="00416217" w:rsidP="00FD448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 xml:space="preserve">Gardens for Wildlife </w:t>
                        </w:r>
                        <w:r w:rsidR="00FE1F43">
                          <w:rPr>
                            <w:color w:val="000000" w:themeColor="text1"/>
                          </w:rPr>
                          <w:t xml:space="preserve">(external) </w:t>
                        </w:r>
                        <w:r w:rsidRPr="00FE1F43">
                          <w:rPr>
                            <w:color w:val="000000" w:themeColor="text1"/>
                          </w:rPr>
                          <w:t>– instigated review and contributed throughout</w:t>
                        </w:r>
                      </w:p>
                      <w:p w14:paraId="6DA148D0" w14:textId="77777777" w:rsidR="00A353C8" w:rsidRPr="00795A27" w:rsidRDefault="00A353C8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  <w:p w14:paraId="5F735869" w14:textId="77777777" w:rsidR="00A353C8" w:rsidRPr="00795A27" w:rsidRDefault="00A353C8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  <w:p w14:paraId="67138FEE" w14:textId="77777777" w:rsidR="00A353C8" w:rsidRPr="00795A27" w:rsidRDefault="00A353C8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7F70B09E" w14:textId="6F2F689F" w:rsidR="002109AE" w:rsidRDefault="00FD4488" w:rsidP="00AC4CDD">
      <w:pPr>
        <w:pStyle w:val="Heading1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5CB3280F" wp14:editId="69BF416F">
                <wp:simplePos x="0" y="0"/>
                <wp:positionH relativeFrom="column">
                  <wp:posOffset>9705975</wp:posOffset>
                </wp:positionH>
                <wp:positionV relativeFrom="paragraph">
                  <wp:posOffset>90805</wp:posOffset>
                </wp:positionV>
                <wp:extent cx="4284980" cy="5408930"/>
                <wp:effectExtent l="0" t="0" r="1270" b="127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4980" cy="5408930"/>
                          <a:chOff x="171450" y="0"/>
                          <a:chExt cx="4284980" cy="54089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171450" y="0"/>
                            <a:ext cx="4284980" cy="5408930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81CC8A" w14:textId="4A9C1C17" w:rsidR="00FD4488" w:rsidRPr="00FD4488" w:rsidRDefault="00FD4488" w:rsidP="00122A8B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</w:pPr>
                              <w:r w:rsidRPr="00FD4488"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  <w:t>Recommendations &amp; Next Steps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95263" y="371475"/>
                            <a:ext cx="4051937" cy="49031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906F74" w14:textId="5FA4B5D4" w:rsidR="00FD4488" w:rsidRPr="00795A27" w:rsidRDefault="00FD4488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Recommendations</w:t>
                              </w:r>
                            </w:p>
                            <w:p w14:paraId="7287F360" w14:textId="011C402F" w:rsidR="00FD4488" w:rsidRPr="001B1534" w:rsidRDefault="001B1534" w:rsidP="00FD4488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1B1534">
                                <w:rPr>
                                  <w:color w:val="000000" w:themeColor="text1"/>
                                </w:rPr>
                                <w:t xml:space="preserve">Guidelines were </w:t>
                              </w:r>
                              <w:r w:rsidR="00FE1F43" w:rsidRPr="00FE1F43">
                                <w:rPr>
                                  <w:b/>
                                  <w:i/>
                                  <w:color w:val="000000" w:themeColor="text1"/>
                                </w:rPr>
                                <w:t>Not</w:t>
                              </w:r>
                              <w:r w:rsidRPr="001B1534">
                                <w:rPr>
                                  <w:color w:val="000000" w:themeColor="text1"/>
                                </w:rPr>
                                <w:t xml:space="preserve"> adopted in 06 December 2021 meeting</w:t>
                              </w:r>
                            </w:p>
                            <w:p w14:paraId="1B0AF67D" w14:textId="77777777" w:rsidR="00FD4488" w:rsidRDefault="00FD4488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1B6D2DE6" w14:textId="468693B1" w:rsidR="00D15055" w:rsidRDefault="00D15055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7D88ADBC" w14:textId="77777777" w:rsidR="00FD4488" w:rsidRDefault="00FD4488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</w:p>
                            <w:p w14:paraId="7F7E1262" w14:textId="36A03CEF" w:rsidR="00FD4488" w:rsidRPr="00795A27" w:rsidRDefault="00FD4488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Next Steps</w:t>
                              </w:r>
                            </w:p>
                            <w:p w14:paraId="5A911259" w14:textId="78696C9C" w:rsidR="00FE1F43" w:rsidRPr="00FE1F43" w:rsidRDefault="00215629" w:rsidP="00FE1F43">
                              <w:pPr>
                                <w:pStyle w:val="ListParagraph"/>
                                <w:numPr>
                                  <w:ilvl w:val="0"/>
                                  <w:numId w:val="16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 xml:space="preserve">The current </w:t>
                              </w:r>
                              <w:r w:rsidRPr="00FE1F43">
                                <w:rPr>
                                  <w:rFonts w:eastAsia="Times New Roman" w:cs="Calibri"/>
                                  <w:color w:val="0F1114"/>
                                  <w:lang w:eastAsia="en-AU"/>
                                </w:rPr>
                                <w:t>'Development and Planting within Road Reserve Guidelines’</w:t>
                              </w:r>
                              <w:r>
                                <w:rPr>
                                  <w:rFonts w:eastAsia="Times New Roman" w:cs="Calibri"/>
                                  <w:color w:val="0F1114"/>
                                  <w:lang w:eastAsia="en-AU"/>
                                </w:rPr>
                                <w:t xml:space="preserve"> is still </w:t>
                              </w:r>
                              <w:r w:rsidR="0074559E">
                                <w:rPr>
                                  <w:rFonts w:eastAsia="Times New Roman" w:cs="Calibri"/>
                                  <w:color w:val="0F1114"/>
                                  <w:lang w:eastAsia="en-AU"/>
                                </w:rPr>
                                <w:t>in effect</w:t>
                              </w:r>
                              <w:r>
                                <w:rPr>
                                  <w:rFonts w:eastAsia="Times New Roman" w:cs="Calibri"/>
                                  <w:color w:val="0F1114"/>
                                  <w:lang w:eastAsia="en-AU"/>
                                </w:rPr>
                                <w:t>.</w:t>
                              </w:r>
                            </w:p>
                            <w:p w14:paraId="2BA86384" w14:textId="77777777" w:rsidR="00FD4488" w:rsidRDefault="00FD4488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  <w:p w14:paraId="75FE83BC" w14:textId="77777777" w:rsidR="00FD4488" w:rsidRPr="00795A27" w:rsidRDefault="00FD4488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CB3280F" id="Group 21" o:spid="_x0000_s1053" style="position:absolute;margin-left:764.25pt;margin-top:7.15pt;width:337.4pt;height:425.9pt;z-index:251712000;mso-width-relative:margin" coordorigin="1714" coordsize="42849,54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">
                <v:rect id="Rectangle 22" o:spid="_x0000_s1054" style="position:absolute;left:1714;width:42850;height:5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" fillcolor="#1298cd" stroked="f" strokeweight="2pt">
                  <v:textbox>
                    <w:txbxContent>
                      <w:p w14:paraId="0481CC8A" w14:textId="4A9C1C17" w:rsidR="00FD4488" w:rsidRPr="00FD4488" w:rsidRDefault="00FD4488" w:rsidP="00122A8B">
                        <w:pPr>
                          <w:jc w:val="center"/>
                          <w:rPr>
                            <w:b/>
                            <w:color w:val="000000" w:themeColor="text1"/>
                            <w:sz w:val="40"/>
                          </w:rPr>
                        </w:pPr>
                        <w:r w:rsidRPr="00FD4488">
                          <w:rPr>
                            <w:b/>
                            <w:color w:val="000000" w:themeColor="text1"/>
                            <w:sz w:val="40"/>
                          </w:rPr>
                          <w:t>Recommendations &amp; Next Steps</w:t>
                        </w:r>
                      </w:p>
                    </w:txbxContent>
                  </v:textbox>
                </v:rect>
                <v:rect id="Rectangle 41" o:spid="_x0000_s1055" style="position:absolute;left:2952;top:3714;width:40520;height:49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" fillcolor="white [3212]" stroked="f" strokeweight="2pt">
                  <v:textbox>
                    <w:txbxContent>
                      <w:p w14:paraId="02906F74" w14:textId="5FA4B5D4" w:rsidR="00FD4488" w:rsidRPr="00795A27" w:rsidRDefault="00FD4488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Recommendations</w:t>
                        </w:r>
                      </w:p>
                      <w:p w14:paraId="7287F360" w14:textId="011C402F" w:rsidR="00FD4488" w:rsidRPr="001B1534" w:rsidRDefault="001B1534" w:rsidP="00FD4488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 w:rsidRPr="001B1534">
                          <w:rPr>
                            <w:color w:val="000000" w:themeColor="text1"/>
                          </w:rPr>
                          <w:t xml:space="preserve">Guidelines were </w:t>
                        </w:r>
                        <w:r w:rsidR="00FE1F43" w:rsidRPr="00FE1F43">
                          <w:rPr>
                            <w:b/>
                            <w:i/>
                            <w:color w:val="000000" w:themeColor="text1"/>
                          </w:rPr>
                          <w:t>Not</w:t>
                        </w:r>
                        <w:r w:rsidRPr="001B1534">
                          <w:rPr>
                            <w:color w:val="000000" w:themeColor="text1"/>
                          </w:rPr>
                          <w:t xml:space="preserve"> adopted in 06 December 2021 meeting</w:t>
                        </w:r>
                      </w:p>
                      <w:p w14:paraId="1B0AF67D" w14:textId="77777777" w:rsidR="00FD4488" w:rsidRDefault="00FD4488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  <w:p w14:paraId="1B6D2DE6" w14:textId="468693B1" w:rsidR="00D15055" w:rsidRDefault="00D15055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  <w:p w14:paraId="7D88ADBC" w14:textId="77777777" w:rsidR="00FD4488" w:rsidRDefault="00FD4488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  <w:p w14:paraId="7F7E1262" w14:textId="36A03CEF" w:rsidR="00FD4488" w:rsidRPr="00795A27" w:rsidRDefault="00FD4488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Next Steps</w:t>
                        </w:r>
                      </w:p>
                      <w:p w14:paraId="5A911259" w14:textId="78696C9C" w:rsidR="00FE1F43" w:rsidRPr="00FE1F43" w:rsidRDefault="00215629" w:rsidP="00FE1F43">
                        <w:pPr>
                          <w:pStyle w:val="ListParagraph"/>
                          <w:numPr>
                            <w:ilvl w:val="0"/>
                            <w:numId w:val="16"/>
                          </w:numPr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 xml:space="preserve">The current </w:t>
                        </w:r>
                        <w:r w:rsidRPr="00FE1F43">
                          <w:rPr>
                            <w:rFonts w:eastAsia="Times New Roman" w:cs="Calibri"/>
                            <w:color w:val="0F1114"/>
                            <w:lang w:eastAsia="en-AU"/>
                          </w:rPr>
                          <w:t>'Development and Planting within Road Reserve Guidelines’</w:t>
                        </w:r>
                        <w:r>
                          <w:rPr>
                            <w:rFonts w:eastAsia="Times New Roman" w:cs="Calibri"/>
                            <w:color w:val="0F1114"/>
                            <w:lang w:eastAsia="en-AU"/>
                          </w:rPr>
                          <w:t xml:space="preserve"> is still </w:t>
                        </w:r>
                        <w:r w:rsidR="0074559E">
                          <w:rPr>
                            <w:rFonts w:eastAsia="Times New Roman" w:cs="Calibri"/>
                            <w:color w:val="0F1114"/>
                            <w:lang w:eastAsia="en-AU"/>
                          </w:rPr>
                          <w:t>in effect</w:t>
                        </w:r>
                        <w:r>
                          <w:rPr>
                            <w:rFonts w:eastAsia="Times New Roman" w:cs="Calibri"/>
                            <w:color w:val="0F1114"/>
                            <w:lang w:eastAsia="en-AU"/>
                          </w:rPr>
                          <w:t>.</w:t>
                        </w:r>
                      </w:p>
                      <w:p w14:paraId="2BA86384" w14:textId="77777777" w:rsidR="00FD4488" w:rsidRDefault="00FD4488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  <w:p w14:paraId="75FE83BC" w14:textId="77777777" w:rsidR="00FD4488" w:rsidRPr="00795A27" w:rsidRDefault="00FD4488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07C0B122" wp14:editId="693E3200">
                <wp:simplePos x="0" y="0"/>
                <wp:positionH relativeFrom="column">
                  <wp:posOffset>5138420</wp:posOffset>
                </wp:positionH>
                <wp:positionV relativeFrom="paragraph">
                  <wp:posOffset>90805</wp:posOffset>
                </wp:positionV>
                <wp:extent cx="4456440" cy="5408930"/>
                <wp:effectExtent l="0" t="0" r="1270" b="127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6440" cy="5408930"/>
                          <a:chOff x="0" y="0"/>
                          <a:chExt cx="4456440" cy="5408930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0" y="0"/>
                            <a:ext cx="4456440" cy="5408930"/>
                          </a:xfrm>
                          <a:prstGeom prst="rect">
                            <a:avLst/>
                          </a:prstGeom>
                          <a:solidFill>
                            <a:srgbClr val="1298C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3A8749" w14:textId="336796B9" w:rsidR="00122A8B" w:rsidRPr="00FD4488" w:rsidRDefault="00795A27" w:rsidP="00122A8B">
                              <w:pPr>
                                <w:jc w:val="center"/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</w:pPr>
                              <w:r w:rsidRPr="00FD4488"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  <w:t xml:space="preserve">Summary of </w:t>
                              </w:r>
                              <w:r w:rsidR="00D15055">
                                <w:rPr>
                                  <w:b/>
                                  <w:color w:val="000000" w:themeColor="text1"/>
                                  <w:sz w:val="40"/>
                                </w:rPr>
                                <w:t>outcomes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04775" y="371475"/>
                            <a:ext cx="4242435" cy="49031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9B62EE" w14:textId="18F0A752" w:rsidR="0014476C" w:rsidRDefault="00795A27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 w:rsidRPr="00795A27">
                                <w:rPr>
                                  <w:b/>
                                  <w:color w:val="000000" w:themeColor="text1"/>
                                </w:rPr>
                                <w:t xml:space="preserve">Community </w:t>
                              </w:r>
                              <w:r w:rsidR="00D15055">
                                <w:rPr>
                                  <w:b/>
                                  <w:color w:val="000000" w:themeColor="text1"/>
                                </w:rPr>
                                <w:t>Outcomes</w:t>
                              </w:r>
                            </w:p>
                            <w:p w14:paraId="634FC4BC" w14:textId="5E2C1697" w:rsidR="0014476C" w:rsidRPr="0014476C" w:rsidRDefault="0014476C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14476C">
                                <w:rPr>
                                  <w:color w:val="000000" w:themeColor="text1"/>
                                </w:rPr>
                                <w:t>Key changes made based on community feedback:</w:t>
                              </w:r>
                            </w:p>
                            <w:p w14:paraId="472D2770" w14:textId="61F858EB" w:rsidR="0014476C" w:rsidRPr="00FE1F43" w:rsidRDefault="0014476C" w:rsidP="00FE1F43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before="120" w:after="0"/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Reducing kerb setback from 1m to 600mm</w:t>
                              </w:r>
                            </w:p>
                            <w:p w14:paraId="2A4ED060" w14:textId="2252DABF" w:rsidR="0014476C" w:rsidRPr="00FE1F43" w:rsidRDefault="0014476C" w:rsidP="00FE1F43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before="120" w:after="0"/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Planting height across nature strip to be 500mm maximum amended from 300mm outer edge and 600mm centre plantings</w:t>
                              </w:r>
                            </w:p>
                            <w:p w14:paraId="427F5528" w14:textId="0447EFDE" w:rsidR="00795A27" w:rsidRPr="00FE1F43" w:rsidRDefault="0014476C" w:rsidP="00FE1F43">
                              <w:pPr>
                                <w:pStyle w:val="ListParagraph"/>
                                <w:numPr>
                                  <w:ilvl w:val="0"/>
                                  <w:numId w:val="21"/>
                                </w:numPr>
                                <w:spacing w:before="120" w:after="0"/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FE1F43">
                                <w:rPr>
                                  <w:color w:val="000000" w:themeColor="text1"/>
                                </w:rPr>
                                <w:t>Removing the requirement to supply a plan/sketch of the planting area with the permit application</w:t>
                              </w:r>
                            </w:p>
                            <w:p w14:paraId="0A764561" w14:textId="77777777" w:rsidR="00795A27" w:rsidRDefault="00795A27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</w:p>
                            <w:p w14:paraId="1BBA66CE" w14:textId="77777777" w:rsidR="00FD4488" w:rsidRDefault="00FD4488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</w:p>
                            <w:p w14:paraId="6E9CEA98" w14:textId="77777777" w:rsidR="00FD4488" w:rsidRDefault="00FD4488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</w:p>
                            <w:p w14:paraId="1F2041C9" w14:textId="3EEC74A3" w:rsidR="00795A27" w:rsidRPr="00795A27" w:rsidRDefault="00795A27" w:rsidP="00795A27">
                              <w:pPr>
                                <w:rPr>
                                  <w:b/>
                                  <w:color w:val="000000" w:themeColor="text1"/>
                                </w:rPr>
                              </w:pPr>
                              <w:r>
                                <w:rPr>
                                  <w:b/>
                                  <w:color w:val="000000" w:themeColor="text1"/>
                                </w:rPr>
                                <w:t>Stakeholder</w:t>
                              </w:r>
                              <w:r w:rsidRPr="00795A27">
                                <w:rPr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="00D15055">
                                <w:rPr>
                                  <w:b/>
                                  <w:color w:val="000000" w:themeColor="text1"/>
                                </w:rPr>
                                <w:t>Outcomes</w:t>
                              </w:r>
                            </w:p>
                            <w:p w14:paraId="5D1238F7" w14:textId="58D97E67" w:rsidR="00795A27" w:rsidRPr="00A04D32" w:rsidRDefault="0014476C" w:rsidP="0014476C">
                              <w:pPr>
                                <w:pStyle w:val="ListParagraph"/>
                                <w:numPr>
                                  <w:ilvl w:val="0"/>
                                  <w:numId w:val="18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A04D32">
                                <w:rPr>
                                  <w:color w:val="000000" w:themeColor="text1"/>
                                </w:rPr>
                                <w:t>Agreement to remove permit application fee</w:t>
                              </w:r>
                            </w:p>
                            <w:p w14:paraId="2AD31627" w14:textId="3B9AEC7C" w:rsidR="0014476C" w:rsidRPr="00A04D32" w:rsidRDefault="0014476C" w:rsidP="0014476C">
                              <w:pPr>
                                <w:pStyle w:val="ListParagraph"/>
                                <w:numPr>
                                  <w:ilvl w:val="0"/>
                                  <w:numId w:val="18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A04D32">
                                <w:rPr>
                                  <w:color w:val="000000" w:themeColor="text1"/>
                                </w:rPr>
                                <w:t>Reviewed and updated existing guidelines with new format, graphics and revised content</w:t>
                              </w:r>
                            </w:p>
                            <w:p w14:paraId="416F1408" w14:textId="11B12EC7" w:rsidR="0014476C" w:rsidRPr="00A04D32" w:rsidRDefault="00A04D32" w:rsidP="0014476C">
                              <w:pPr>
                                <w:pStyle w:val="ListParagraph"/>
                                <w:numPr>
                                  <w:ilvl w:val="0"/>
                                  <w:numId w:val="18"/>
                                </w:numPr>
                                <w:rPr>
                                  <w:color w:val="000000" w:themeColor="text1"/>
                                </w:rPr>
                              </w:pPr>
                              <w:r w:rsidRPr="00A04D32">
                                <w:rPr>
                                  <w:color w:val="000000" w:themeColor="text1"/>
                                </w:rPr>
                                <w:t xml:space="preserve">Production of report to Council recommending adoption of revised guidelines for </w:t>
                              </w:r>
                              <w:r w:rsidR="001B1534">
                                <w:rPr>
                                  <w:color w:val="000000" w:themeColor="text1"/>
                                </w:rPr>
                                <w:t xml:space="preserve">06 </w:t>
                              </w:r>
                              <w:r w:rsidRPr="00A04D32">
                                <w:rPr>
                                  <w:color w:val="000000" w:themeColor="text1"/>
                                </w:rPr>
                                <w:t>December 2021 meeting.</w:t>
                              </w:r>
                            </w:p>
                            <w:p w14:paraId="034CBC41" w14:textId="77777777" w:rsidR="00795A27" w:rsidRPr="00795A27" w:rsidRDefault="00795A27" w:rsidP="00795A27">
                              <w:pPr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C0B122" id="Group 14" o:spid="_x0000_s1056" style="position:absolute;margin-left:404.6pt;margin-top:7.15pt;width:350.9pt;height:425.9pt;z-index:251696640" coordsize="44564,54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">
                <v:rect id="Rectangle 31" o:spid="_x0000_s1057" style="position:absolute;width:44564;height:5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" fillcolor="#1298cd" stroked="f" strokeweight="2pt">
                  <v:textbox>
                    <w:txbxContent>
                      <w:p w14:paraId="303A8749" w14:textId="336796B9" w:rsidR="00122A8B" w:rsidRPr="00FD4488" w:rsidRDefault="00795A27" w:rsidP="00122A8B">
                        <w:pPr>
                          <w:jc w:val="center"/>
                          <w:rPr>
                            <w:b/>
                            <w:color w:val="000000" w:themeColor="text1"/>
                            <w:sz w:val="40"/>
                          </w:rPr>
                        </w:pPr>
                        <w:r w:rsidRPr="00FD4488">
                          <w:rPr>
                            <w:b/>
                            <w:color w:val="000000" w:themeColor="text1"/>
                            <w:sz w:val="40"/>
                          </w:rPr>
                          <w:t xml:space="preserve">Summary of </w:t>
                        </w:r>
                        <w:r w:rsidR="00D15055">
                          <w:rPr>
                            <w:b/>
                            <w:color w:val="000000" w:themeColor="text1"/>
                            <w:sz w:val="40"/>
                          </w:rPr>
                          <w:t>outcomes</w:t>
                        </w:r>
                      </w:p>
                    </w:txbxContent>
                  </v:textbox>
                </v:rect>
                <v:rect id="Rectangle 32" o:spid="_x0000_s1058" style="position:absolute;left:1047;top:3714;width:42425;height:49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" fillcolor="white [3212]" stroked="f" strokeweight="2pt">
                  <v:textbox>
                    <w:txbxContent>
                      <w:p w14:paraId="779B62EE" w14:textId="18F0A752" w:rsidR="0014476C" w:rsidRDefault="00795A27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  <w:r w:rsidRPr="00795A27">
                          <w:rPr>
                            <w:b/>
                            <w:color w:val="000000" w:themeColor="text1"/>
                          </w:rPr>
                          <w:t xml:space="preserve">Community </w:t>
                        </w:r>
                        <w:r w:rsidR="00D15055">
                          <w:rPr>
                            <w:b/>
                            <w:color w:val="000000" w:themeColor="text1"/>
                          </w:rPr>
                          <w:t>Outcomes</w:t>
                        </w:r>
                      </w:p>
                      <w:p w14:paraId="634FC4BC" w14:textId="5E2C1697" w:rsidR="0014476C" w:rsidRPr="0014476C" w:rsidRDefault="0014476C" w:rsidP="00795A27">
                        <w:pPr>
                          <w:rPr>
                            <w:color w:val="000000" w:themeColor="text1"/>
                          </w:rPr>
                        </w:pPr>
                        <w:r w:rsidRPr="0014476C">
                          <w:rPr>
                            <w:color w:val="000000" w:themeColor="text1"/>
                          </w:rPr>
                          <w:t>Key changes made based on community feedback:</w:t>
                        </w:r>
                      </w:p>
                      <w:p w14:paraId="472D2770" w14:textId="61F858EB" w:rsidR="0014476C" w:rsidRPr="00FE1F43" w:rsidRDefault="0014476C" w:rsidP="00FE1F43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before="120" w:after="0"/>
                          <w:jc w:val="both"/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Reducing kerb setback from 1m to 600mm</w:t>
                        </w:r>
                      </w:p>
                      <w:p w14:paraId="2A4ED060" w14:textId="2252DABF" w:rsidR="0014476C" w:rsidRPr="00FE1F43" w:rsidRDefault="0014476C" w:rsidP="00FE1F43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before="120" w:after="0"/>
                          <w:jc w:val="both"/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Planting height across nature strip to be 500mm maximum amended from 300mm outer edge and 600mm centre plantings</w:t>
                        </w:r>
                      </w:p>
                      <w:p w14:paraId="427F5528" w14:textId="0447EFDE" w:rsidR="00795A27" w:rsidRPr="00FE1F43" w:rsidRDefault="0014476C" w:rsidP="00FE1F43">
                        <w:pPr>
                          <w:pStyle w:val="ListParagraph"/>
                          <w:numPr>
                            <w:ilvl w:val="0"/>
                            <w:numId w:val="21"/>
                          </w:numPr>
                          <w:spacing w:before="120" w:after="0"/>
                          <w:jc w:val="both"/>
                          <w:rPr>
                            <w:color w:val="000000" w:themeColor="text1"/>
                          </w:rPr>
                        </w:pPr>
                        <w:r w:rsidRPr="00FE1F43">
                          <w:rPr>
                            <w:color w:val="000000" w:themeColor="text1"/>
                          </w:rPr>
                          <w:t>Removing the requirement to supply a plan/sketch of the planting area with the permit application</w:t>
                        </w:r>
                      </w:p>
                      <w:p w14:paraId="0A764561" w14:textId="77777777" w:rsidR="00795A27" w:rsidRDefault="00795A27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  <w:p w14:paraId="1BBA66CE" w14:textId="77777777" w:rsidR="00FD4488" w:rsidRDefault="00FD4488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  <w:p w14:paraId="6E9CEA98" w14:textId="77777777" w:rsidR="00FD4488" w:rsidRDefault="00FD4488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</w:p>
                      <w:p w14:paraId="1F2041C9" w14:textId="3EEC74A3" w:rsidR="00795A27" w:rsidRPr="00795A27" w:rsidRDefault="00795A27" w:rsidP="00795A27">
                        <w:pPr>
                          <w:rPr>
                            <w:b/>
                            <w:color w:val="000000" w:themeColor="text1"/>
                          </w:rPr>
                        </w:pPr>
                        <w:r>
                          <w:rPr>
                            <w:b/>
                            <w:color w:val="000000" w:themeColor="text1"/>
                          </w:rPr>
                          <w:t>Stakeholder</w:t>
                        </w:r>
                        <w:r w:rsidRPr="00795A27">
                          <w:rPr>
                            <w:b/>
                            <w:color w:val="000000" w:themeColor="text1"/>
                          </w:rPr>
                          <w:t xml:space="preserve"> </w:t>
                        </w:r>
                        <w:r w:rsidR="00D15055">
                          <w:rPr>
                            <w:b/>
                            <w:color w:val="000000" w:themeColor="text1"/>
                          </w:rPr>
                          <w:t>Outcomes</w:t>
                        </w:r>
                      </w:p>
                      <w:p w14:paraId="5D1238F7" w14:textId="58D97E67" w:rsidR="00795A27" w:rsidRPr="00A04D32" w:rsidRDefault="0014476C" w:rsidP="0014476C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rPr>
                            <w:color w:val="000000" w:themeColor="text1"/>
                          </w:rPr>
                        </w:pPr>
                        <w:r w:rsidRPr="00A04D32">
                          <w:rPr>
                            <w:color w:val="000000" w:themeColor="text1"/>
                          </w:rPr>
                          <w:t>Agreement to remove permit application fee</w:t>
                        </w:r>
                      </w:p>
                      <w:p w14:paraId="2AD31627" w14:textId="3B9AEC7C" w:rsidR="0014476C" w:rsidRPr="00A04D32" w:rsidRDefault="0014476C" w:rsidP="0014476C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rPr>
                            <w:color w:val="000000" w:themeColor="text1"/>
                          </w:rPr>
                        </w:pPr>
                        <w:r w:rsidRPr="00A04D32">
                          <w:rPr>
                            <w:color w:val="000000" w:themeColor="text1"/>
                          </w:rPr>
                          <w:t>Reviewed and updated existing guidelines with new format, graphics and revised content</w:t>
                        </w:r>
                      </w:p>
                      <w:p w14:paraId="416F1408" w14:textId="11B12EC7" w:rsidR="0014476C" w:rsidRPr="00A04D32" w:rsidRDefault="00A04D32" w:rsidP="0014476C">
                        <w:pPr>
                          <w:pStyle w:val="ListParagraph"/>
                          <w:numPr>
                            <w:ilvl w:val="0"/>
                            <w:numId w:val="18"/>
                          </w:numPr>
                          <w:rPr>
                            <w:color w:val="000000" w:themeColor="text1"/>
                          </w:rPr>
                        </w:pPr>
                        <w:r w:rsidRPr="00A04D32">
                          <w:rPr>
                            <w:color w:val="000000" w:themeColor="text1"/>
                          </w:rPr>
                          <w:t xml:space="preserve">Production of report to Council recommending adoption of revised guidelines for </w:t>
                        </w:r>
                        <w:r w:rsidR="001B1534">
                          <w:rPr>
                            <w:color w:val="000000" w:themeColor="text1"/>
                          </w:rPr>
                          <w:t xml:space="preserve">06 </w:t>
                        </w:r>
                        <w:r w:rsidRPr="00A04D32">
                          <w:rPr>
                            <w:color w:val="000000" w:themeColor="text1"/>
                          </w:rPr>
                          <w:t>December 2021 meeting.</w:t>
                        </w:r>
                      </w:p>
                      <w:p w14:paraId="034CBC41" w14:textId="77777777" w:rsidR="00795A27" w:rsidRPr="00795A27" w:rsidRDefault="00795A27" w:rsidP="00795A27">
                        <w:pPr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2134936A" w14:textId="2CCC652C" w:rsidR="002109AE" w:rsidRDefault="002109AE" w:rsidP="00AC4CDD">
      <w:pPr>
        <w:pStyle w:val="Heading1"/>
      </w:pPr>
    </w:p>
    <w:p w14:paraId="79080047" w14:textId="169549C7" w:rsidR="002109AE" w:rsidRDefault="002109AE" w:rsidP="00AC4CDD">
      <w:pPr>
        <w:pStyle w:val="Heading1"/>
      </w:pPr>
    </w:p>
    <w:p w14:paraId="42FF9B87" w14:textId="746AC4AD" w:rsidR="002109AE" w:rsidRDefault="002109AE" w:rsidP="00AC4CDD">
      <w:pPr>
        <w:pStyle w:val="Heading1"/>
      </w:pPr>
    </w:p>
    <w:p w14:paraId="62FE6E12" w14:textId="77777777" w:rsidR="002109AE" w:rsidRDefault="002109AE" w:rsidP="00AC4CDD">
      <w:pPr>
        <w:pStyle w:val="Heading1"/>
      </w:pPr>
    </w:p>
    <w:p w14:paraId="55D1952F" w14:textId="77777777" w:rsidR="002109AE" w:rsidRDefault="002109AE" w:rsidP="00AC4CDD">
      <w:pPr>
        <w:pStyle w:val="Heading1"/>
      </w:pPr>
    </w:p>
    <w:p w14:paraId="64551473" w14:textId="77777777" w:rsidR="002109AE" w:rsidRDefault="002109AE" w:rsidP="00AC4CDD">
      <w:pPr>
        <w:pStyle w:val="Heading1"/>
      </w:pPr>
    </w:p>
    <w:p w14:paraId="2EFE5A98" w14:textId="77777777" w:rsidR="002109AE" w:rsidRDefault="002109AE" w:rsidP="00AC4CDD">
      <w:pPr>
        <w:pStyle w:val="Heading1"/>
      </w:pPr>
    </w:p>
    <w:p w14:paraId="6EE63263" w14:textId="77777777" w:rsidR="00000F52" w:rsidRDefault="00000F52" w:rsidP="00AC4CDD">
      <w:pPr>
        <w:pStyle w:val="Heading1"/>
      </w:pPr>
    </w:p>
    <w:p w14:paraId="1027F083" w14:textId="77777777" w:rsidR="00AC4CDD" w:rsidRDefault="00AC4CDD" w:rsidP="00AC4CDD"/>
    <w:sectPr w:rsidR="00AC4CDD" w:rsidSect="002F53F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23811" w:h="16838" w:orient="landscape" w:code="8"/>
      <w:pgMar w:top="1440" w:right="238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21707" w14:textId="77777777" w:rsidR="00034D55" w:rsidRDefault="00034D55" w:rsidP="00AC4CDD">
      <w:r>
        <w:separator/>
      </w:r>
    </w:p>
  </w:endnote>
  <w:endnote w:type="continuationSeparator" w:id="0">
    <w:p w14:paraId="754C363C" w14:textId="77777777" w:rsidR="00034D55" w:rsidRDefault="00034D55" w:rsidP="00AC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9661F4" w14:textId="77777777" w:rsidR="00262915" w:rsidRDefault="002629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2F8CF" w14:textId="77777777" w:rsidR="00262915" w:rsidRDefault="002629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E9FE8" w14:textId="77777777" w:rsidR="00262915" w:rsidRDefault="002629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5D8DF" w14:textId="77777777" w:rsidR="00034D55" w:rsidRDefault="00034D55" w:rsidP="00AC4CDD">
      <w:r>
        <w:separator/>
      </w:r>
    </w:p>
  </w:footnote>
  <w:footnote w:type="continuationSeparator" w:id="0">
    <w:p w14:paraId="58D9B147" w14:textId="77777777" w:rsidR="00034D55" w:rsidRDefault="00034D55" w:rsidP="00AC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2946C9" w14:textId="77777777" w:rsidR="00262915" w:rsidRDefault="002629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95502" w14:textId="77777777" w:rsidR="00262915" w:rsidRDefault="002629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103EA" w14:textId="77777777" w:rsidR="00262915" w:rsidRDefault="002629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A7D8C"/>
    <w:multiLevelType w:val="hybridMultilevel"/>
    <w:tmpl w:val="EE06DA4A"/>
    <w:lvl w:ilvl="0" w:tplc="D7B6F36A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8354E"/>
    <w:multiLevelType w:val="hybridMultilevel"/>
    <w:tmpl w:val="75E8C56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A0070"/>
    <w:multiLevelType w:val="hybridMultilevel"/>
    <w:tmpl w:val="D8E8E944"/>
    <w:lvl w:ilvl="0" w:tplc="74BE2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0580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C8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4CD4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5CD5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0E8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E2A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62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CE8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7071CD2"/>
    <w:multiLevelType w:val="hybridMultilevel"/>
    <w:tmpl w:val="9D5EB2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E10DA"/>
    <w:multiLevelType w:val="hybridMultilevel"/>
    <w:tmpl w:val="3E709980"/>
    <w:lvl w:ilvl="0" w:tplc="D89EE73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2D94"/>
    <w:multiLevelType w:val="multilevel"/>
    <w:tmpl w:val="8B8C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946FFE"/>
    <w:multiLevelType w:val="hybridMultilevel"/>
    <w:tmpl w:val="466E3678"/>
    <w:lvl w:ilvl="0" w:tplc="D7B6F3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51A36"/>
    <w:multiLevelType w:val="hybridMultilevel"/>
    <w:tmpl w:val="5FC44964"/>
    <w:lvl w:ilvl="0" w:tplc="0C0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553"/>
        </w:tabs>
        <w:ind w:left="555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273"/>
        </w:tabs>
        <w:ind w:left="627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993"/>
        </w:tabs>
        <w:ind w:left="6993" w:hanging="360"/>
      </w:pPr>
      <w:rPr>
        <w:rFonts w:ascii="Wingdings" w:hAnsi="Wingdings" w:hint="default"/>
      </w:rPr>
    </w:lvl>
  </w:abstractNum>
  <w:abstractNum w:abstractNumId="8" w15:restartNumberingAfterBreak="0">
    <w:nsid w:val="251147CE"/>
    <w:multiLevelType w:val="hybridMultilevel"/>
    <w:tmpl w:val="C2EE9A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8195D"/>
    <w:multiLevelType w:val="hybridMultilevel"/>
    <w:tmpl w:val="580C1B48"/>
    <w:lvl w:ilvl="0" w:tplc="E3E68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C039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F450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A2E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21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CE0E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186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74F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4A9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7D37CCD"/>
    <w:multiLevelType w:val="multilevel"/>
    <w:tmpl w:val="2778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2A0D77"/>
    <w:multiLevelType w:val="hybridMultilevel"/>
    <w:tmpl w:val="9DD6BCB4"/>
    <w:lvl w:ilvl="0" w:tplc="D89EE73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913"/>
    <w:multiLevelType w:val="hybridMultilevel"/>
    <w:tmpl w:val="28A23E04"/>
    <w:lvl w:ilvl="0" w:tplc="D89EE73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C6504E"/>
    <w:multiLevelType w:val="hybridMultilevel"/>
    <w:tmpl w:val="19CCEC06"/>
    <w:lvl w:ilvl="0" w:tplc="6B1C7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14F07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CF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B68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AC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6B9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D0C9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40A5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5AF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7A4791D"/>
    <w:multiLevelType w:val="hybridMultilevel"/>
    <w:tmpl w:val="64FA24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8A6A10"/>
    <w:multiLevelType w:val="hybridMultilevel"/>
    <w:tmpl w:val="52948BFE"/>
    <w:lvl w:ilvl="0" w:tplc="51C8DD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5EB7D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408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0EE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9CDE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F22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62B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EAF0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57205AA"/>
    <w:multiLevelType w:val="hybridMultilevel"/>
    <w:tmpl w:val="BB9255D0"/>
    <w:lvl w:ilvl="0" w:tplc="D33E724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27498"/>
    <w:multiLevelType w:val="hybridMultilevel"/>
    <w:tmpl w:val="6212DB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B534A"/>
    <w:multiLevelType w:val="hybridMultilevel"/>
    <w:tmpl w:val="FD600C0A"/>
    <w:lvl w:ilvl="0" w:tplc="93DAA8F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28624C"/>
    <w:multiLevelType w:val="hybridMultilevel"/>
    <w:tmpl w:val="831AE0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E4052D"/>
    <w:multiLevelType w:val="hybridMultilevel"/>
    <w:tmpl w:val="6AB06D06"/>
    <w:lvl w:ilvl="0" w:tplc="0C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3"/>
  </w:num>
  <w:num w:numId="4">
    <w:abstractNumId w:val="9"/>
  </w:num>
  <w:num w:numId="5">
    <w:abstractNumId w:val="17"/>
  </w:num>
  <w:num w:numId="6">
    <w:abstractNumId w:val="4"/>
  </w:num>
  <w:num w:numId="7">
    <w:abstractNumId w:val="11"/>
  </w:num>
  <w:num w:numId="8">
    <w:abstractNumId w:val="12"/>
  </w:num>
  <w:num w:numId="9">
    <w:abstractNumId w:val="0"/>
  </w:num>
  <w:num w:numId="10">
    <w:abstractNumId w:val="20"/>
  </w:num>
  <w:num w:numId="11">
    <w:abstractNumId w:val="1"/>
  </w:num>
  <w:num w:numId="12">
    <w:abstractNumId w:val="14"/>
  </w:num>
  <w:num w:numId="13">
    <w:abstractNumId w:val="6"/>
  </w:num>
  <w:num w:numId="14">
    <w:abstractNumId w:val="10"/>
  </w:num>
  <w:num w:numId="15">
    <w:abstractNumId w:val="19"/>
  </w:num>
  <w:num w:numId="16">
    <w:abstractNumId w:val="3"/>
  </w:num>
  <w:num w:numId="17">
    <w:abstractNumId w:val="5"/>
  </w:num>
  <w:num w:numId="18">
    <w:abstractNumId w:val="18"/>
  </w:num>
  <w:num w:numId="19">
    <w:abstractNumId w:val="7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9AE"/>
    <w:rsid w:val="00000F52"/>
    <w:rsid w:val="00003756"/>
    <w:rsid w:val="00034D55"/>
    <w:rsid w:val="00053CE5"/>
    <w:rsid w:val="00092D76"/>
    <w:rsid w:val="00101361"/>
    <w:rsid w:val="00122A8B"/>
    <w:rsid w:val="00132385"/>
    <w:rsid w:val="0013321E"/>
    <w:rsid w:val="0014476C"/>
    <w:rsid w:val="001458D3"/>
    <w:rsid w:val="00153DCD"/>
    <w:rsid w:val="00154EAB"/>
    <w:rsid w:val="00172D0F"/>
    <w:rsid w:val="001868D5"/>
    <w:rsid w:val="00195DD9"/>
    <w:rsid w:val="001B1534"/>
    <w:rsid w:val="001F0C73"/>
    <w:rsid w:val="001F3259"/>
    <w:rsid w:val="002109AE"/>
    <w:rsid w:val="00215629"/>
    <w:rsid w:val="0022680E"/>
    <w:rsid w:val="00231CBC"/>
    <w:rsid w:val="00262915"/>
    <w:rsid w:val="00275CAF"/>
    <w:rsid w:val="002A151D"/>
    <w:rsid w:val="002A3E79"/>
    <w:rsid w:val="002B6503"/>
    <w:rsid w:val="002F53FD"/>
    <w:rsid w:val="002F58B1"/>
    <w:rsid w:val="00327901"/>
    <w:rsid w:val="00340415"/>
    <w:rsid w:val="0034342A"/>
    <w:rsid w:val="00343DCF"/>
    <w:rsid w:val="00344065"/>
    <w:rsid w:val="0034704C"/>
    <w:rsid w:val="00373C4D"/>
    <w:rsid w:val="0039154D"/>
    <w:rsid w:val="003D1A25"/>
    <w:rsid w:val="003E0EBA"/>
    <w:rsid w:val="00416217"/>
    <w:rsid w:val="00423764"/>
    <w:rsid w:val="00456354"/>
    <w:rsid w:val="00461797"/>
    <w:rsid w:val="00486BD9"/>
    <w:rsid w:val="004D37B6"/>
    <w:rsid w:val="004D6CB3"/>
    <w:rsid w:val="00506175"/>
    <w:rsid w:val="005504FF"/>
    <w:rsid w:val="00577877"/>
    <w:rsid w:val="00583174"/>
    <w:rsid w:val="00597119"/>
    <w:rsid w:val="005B59C9"/>
    <w:rsid w:val="005F7F21"/>
    <w:rsid w:val="0064788D"/>
    <w:rsid w:val="00664AE2"/>
    <w:rsid w:val="006852EF"/>
    <w:rsid w:val="006A21FC"/>
    <w:rsid w:val="006F6977"/>
    <w:rsid w:val="00707968"/>
    <w:rsid w:val="00741CC8"/>
    <w:rsid w:val="00743174"/>
    <w:rsid w:val="0074559E"/>
    <w:rsid w:val="00765FDC"/>
    <w:rsid w:val="00795A27"/>
    <w:rsid w:val="007C3A7B"/>
    <w:rsid w:val="008033C8"/>
    <w:rsid w:val="008142BE"/>
    <w:rsid w:val="00864103"/>
    <w:rsid w:val="008E3ADC"/>
    <w:rsid w:val="008F6FA4"/>
    <w:rsid w:val="00903277"/>
    <w:rsid w:val="009528E7"/>
    <w:rsid w:val="00985DDF"/>
    <w:rsid w:val="009C0696"/>
    <w:rsid w:val="00A04D32"/>
    <w:rsid w:val="00A353C8"/>
    <w:rsid w:val="00A36C72"/>
    <w:rsid w:val="00A37078"/>
    <w:rsid w:val="00A91905"/>
    <w:rsid w:val="00AA1B56"/>
    <w:rsid w:val="00AC2DE9"/>
    <w:rsid w:val="00AC4CDD"/>
    <w:rsid w:val="00AD2351"/>
    <w:rsid w:val="00B02931"/>
    <w:rsid w:val="00B91298"/>
    <w:rsid w:val="00BB1853"/>
    <w:rsid w:val="00C240E7"/>
    <w:rsid w:val="00C2575A"/>
    <w:rsid w:val="00C53302"/>
    <w:rsid w:val="00C70966"/>
    <w:rsid w:val="00C81212"/>
    <w:rsid w:val="00C948B4"/>
    <w:rsid w:val="00CD351A"/>
    <w:rsid w:val="00CE17BA"/>
    <w:rsid w:val="00D15055"/>
    <w:rsid w:val="00D43101"/>
    <w:rsid w:val="00D61594"/>
    <w:rsid w:val="00D66893"/>
    <w:rsid w:val="00DB5042"/>
    <w:rsid w:val="00DD571A"/>
    <w:rsid w:val="00E13772"/>
    <w:rsid w:val="00E322FB"/>
    <w:rsid w:val="00E47F9F"/>
    <w:rsid w:val="00EC22BB"/>
    <w:rsid w:val="00EE65AB"/>
    <w:rsid w:val="00F24CEE"/>
    <w:rsid w:val="00F37F62"/>
    <w:rsid w:val="00F478D1"/>
    <w:rsid w:val="00F86FD9"/>
    <w:rsid w:val="00F94E8C"/>
    <w:rsid w:val="00FA7E7D"/>
    <w:rsid w:val="00FD4488"/>
    <w:rsid w:val="00FE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E2D0E"/>
  <w15:docId w15:val="{6B27777E-A0E9-45DC-91C5-D204FB35A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977"/>
    <w:pPr>
      <w:spacing w:after="12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4CDD"/>
    <w:pPr>
      <w:keepNext/>
      <w:keepLines/>
      <w:spacing w:before="240"/>
      <w:outlineLvl w:val="0"/>
    </w:pPr>
    <w:rPr>
      <w:rFonts w:eastAsia="MS Gothic"/>
      <w:color w:val="1798CB"/>
      <w:sz w:val="44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4CDD"/>
    <w:pPr>
      <w:keepNext/>
      <w:keepLines/>
      <w:spacing w:before="200" w:after="0"/>
      <w:outlineLvl w:val="1"/>
    </w:pPr>
    <w:rPr>
      <w:rFonts w:eastAsia="MS Gothic"/>
      <w:b/>
      <w:bCs/>
      <w:color w:val="1798CB"/>
      <w:sz w:val="32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4CDD"/>
    <w:pPr>
      <w:keepNext/>
      <w:keepLines/>
      <w:spacing w:before="240"/>
      <w:outlineLvl w:val="2"/>
    </w:pPr>
    <w:rPr>
      <w:rFonts w:eastAsia="MS Gothic"/>
      <w:b/>
      <w:bCs/>
      <w:color w:val="646464"/>
      <w:sz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151D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A151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151D"/>
    <w:pPr>
      <w:spacing w:after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2A151D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2A151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151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A151D"/>
  </w:style>
  <w:style w:type="paragraph" w:styleId="Footer">
    <w:name w:val="footer"/>
    <w:basedOn w:val="Normal"/>
    <w:link w:val="FooterChar"/>
    <w:uiPriority w:val="99"/>
    <w:unhideWhenUsed/>
    <w:rsid w:val="002A151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A151D"/>
  </w:style>
  <w:style w:type="character" w:customStyle="1" w:styleId="Heading1Char">
    <w:name w:val="Heading 1 Char"/>
    <w:link w:val="Heading1"/>
    <w:uiPriority w:val="9"/>
    <w:rsid w:val="00AC4CDD"/>
    <w:rPr>
      <w:rFonts w:ascii="Calibri" w:eastAsia="MS Gothic" w:hAnsi="Calibri" w:cs="Times New Roman"/>
      <w:color w:val="1798CB"/>
      <w:sz w:val="44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AC4CDD"/>
    <w:rPr>
      <w:rFonts w:ascii="Calibri" w:eastAsia="MS Gothic" w:hAnsi="Calibri" w:cs="Times New Roman"/>
      <w:b/>
      <w:bCs/>
      <w:color w:val="1798CB"/>
      <w:sz w:val="32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AC4CDD"/>
    <w:rPr>
      <w:rFonts w:ascii="Calibri" w:eastAsia="MS Gothic" w:hAnsi="Calibri" w:cs="Times New Roman"/>
      <w:b/>
      <w:bCs/>
      <w:color w:val="646464"/>
      <w:sz w:val="28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343DCF"/>
    <w:pPr>
      <w:spacing w:before="100" w:beforeAutospacing="1" w:after="100" w:afterAutospacing="1"/>
    </w:pPr>
    <w:rPr>
      <w:rFonts w:ascii="Times New Roman" w:eastAsiaTheme="minorEastAsia" w:hAnsi="Times New Roman"/>
      <w:lang w:eastAsia="en-AU"/>
    </w:rPr>
  </w:style>
  <w:style w:type="paragraph" w:styleId="ListParagraph">
    <w:name w:val="List Paragraph"/>
    <w:basedOn w:val="Normal"/>
    <w:link w:val="ListParagraphChar"/>
    <w:uiPriority w:val="34"/>
    <w:qFormat/>
    <w:rsid w:val="0086410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154EAB"/>
    <w:rPr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B59C9"/>
    <w:rPr>
      <w:color w:val="808080"/>
    </w:rPr>
  </w:style>
  <w:style w:type="character" w:styleId="Strong">
    <w:name w:val="Strong"/>
    <w:basedOn w:val="DefaultParagraphFont"/>
    <w:uiPriority w:val="22"/>
    <w:qFormat/>
    <w:rsid w:val="00BB18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ligak\AppData\Roaming\Microsoft\Templates\TRIM\Corporate%20Templates%20-%20ReM\A4%20Portrait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E99C"/>
      </a:accent1>
      <a:accent2>
        <a:srgbClr val="FCD3A4"/>
      </a:accent2>
      <a:accent3>
        <a:srgbClr val="EBD1B1"/>
      </a:accent3>
      <a:accent4>
        <a:srgbClr val="F7C5A1"/>
      </a:accent4>
      <a:accent5>
        <a:srgbClr val="F5B5A7"/>
      </a:accent5>
      <a:accent6>
        <a:srgbClr val="D7C3C3"/>
      </a:accent6>
      <a:hlink>
        <a:srgbClr val="A9D5F3"/>
      </a:hlink>
      <a:folHlink>
        <a:srgbClr val="D5CCA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C19A322472347999D136DB640DB71" ma:contentTypeVersion="18" ma:contentTypeDescription="Create a new document." ma:contentTypeScope="" ma:versionID="7be84a2ba41449db0581259f8690b134">
  <xsd:schema xmlns:xsd="http://www.w3.org/2001/XMLSchema" xmlns:xs="http://www.w3.org/2001/XMLSchema" xmlns:p="http://schemas.microsoft.com/office/2006/metadata/properties" xmlns:ns2="fe21fee3-69f8-4e2a-9fbf-cfd3e2887318" xmlns:ns3="a95a3f83-cb8b-4c55-9a98-3dfd0509f551" targetNamespace="http://schemas.microsoft.com/office/2006/metadata/properties" ma:root="true" ma:fieldsID="e23eed7e081c4fd68248c5ec5fa7cc9a" ns2:_="" ns3:_="">
    <xsd:import namespace="fe21fee3-69f8-4e2a-9fbf-cfd3e2887318"/>
    <xsd:import namespace="a95a3f83-cb8b-4c55-9a98-3dfd0509f5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Comment" minOccurs="0"/>
                <xsd:element ref="ns2:Status" minOccurs="0"/>
                <xsd:element ref="ns2:InPlanner" minOccurs="0"/>
                <xsd:element ref="ns2:Sent_x0020_to_x0020_Comm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1fee3-69f8-4e2a-9fbf-cfd3e2887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Comment" ma:index="21" nillable="true" ma:displayName="Comment" ma:format="Dropdown" ma:internalName="Comment">
      <xsd:simpleType>
        <xsd:restriction base="dms:Note"/>
      </xsd:simpleType>
    </xsd:element>
    <xsd:element name="Status" ma:index="22" nillable="true" ma:displayName="Status" ma:format="Dropdown" ma:internalName="Status">
      <xsd:simpleType>
        <xsd:restriction base="dms:Choice">
          <xsd:enumeration value="For Review"/>
          <xsd:enumeration value="Open"/>
          <xsd:enumeration value="Upcoming"/>
          <xsd:enumeration value="Closed"/>
        </xsd:restriction>
      </xsd:simpleType>
    </xsd:element>
    <xsd:element name="InPlanner" ma:index="23" nillable="true" ma:displayName="In Planner" ma:format="Dropdown" ma:internalName="InPlanner">
      <xsd:simpleType>
        <xsd:restriction base="dms:Choice">
          <xsd:enumeration value="Yes"/>
          <xsd:enumeration value="No"/>
        </xsd:restriction>
      </xsd:simpleType>
    </xsd:element>
    <xsd:element name="Sent_x0020_to_x0020_Comms" ma:index="24" nillable="true" ma:displayName="Sent to Comms" ma:default="0" ma:internalName="Sent_x0020_to_x0020_Comms">
      <xsd:simpleType>
        <xsd:restriction base="dms:Boolean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a3f83-cb8b-4c55-9a98-3dfd0509f5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fe21fee3-69f8-4e2a-9fbf-cfd3e2887318" xsi:nil="true"/>
    <InPlanner xmlns="fe21fee3-69f8-4e2a-9fbf-cfd3e2887318" xsi:nil="true"/>
    <Sent_x0020_to_x0020_Comms xmlns="fe21fee3-69f8-4e2a-9fbf-cfd3e2887318">false</Sent_x0020_to_x0020_Comms>
    <Status xmlns="fe21fee3-69f8-4e2a-9fbf-cfd3e2887318" xsi:nil="true"/>
    <_Flow_SignoffStatus xmlns="fe21fee3-69f8-4e2a-9fbf-cfd3e2887318">Approved</_Flow_SignoffStatus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61E1F-6048-472F-990D-683305E3D8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514F0B-CE69-440E-B838-CA7E336BC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1fee3-69f8-4e2a-9fbf-cfd3e2887318"/>
    <ds:schemaRef ds:uri="a95a3f83-cb8b-4c55-9a98-3dfd0509f5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E421AE-405C-44A3-9854-2359414DF22B}">
  <ds:schemaRefs>
    <ds:schemaRef ds:uri="http://schemas.microsoft.com/office/2006/metadata/properties"/>
    <ds:schemaRef ds:uri="http://schemas.microsoft.com/office/infopath/2007/PartnerControls"/>
    <ds:schemaRef ds:uri="fe21fee3-69f8-4e2a-9fbf-cfd3e2887318"/>
  </ds:schemaRefs>
</ds:datastoreItem>
</file>

<file path=customXml/itemProps4.xml><?xml version="1.0" encoding="utf-8"?>
<ds:datastoreItem xmlns:ds="http://schemas.openxmlformats.org/officeDocument/2006/customXml" ds:itemID="{66CA9FF9-F757-4793-97FE-71A8A1F042A5}">
  <ds:schemaRefs>
    <ds:schemaRef ds:uri="http://www.w3.org/2001/XMLSchema"/>
  </ds:schemaRefs>
</ds:datastoreItem>
</file>

<file path=customXml/itemProps5.xml><?xml version="1.0" encoding="utf-8"?>
<ds:datastoreItem xmlns:ds="http://schemas.openxmlformats.org/officeDocument/2006/customXml" ds:itemID="{F4E8FEAB-BB14-499E-8285-4229C2D0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Portrait Template.DOTX</Template>
  <TotalTime>59</TotalTime>
  <Pages>1</Pages>
  <Words>5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Ilona Ellerton</dc:creator>
  <cp:lastModifiedBy>Ilona Ellerton</cp:lastModifiedBy>
  <cp:revision>5</cp:revision>
  <cp:lastPrinted>2022-02-02T03:21:00Z</cp:lastPrinted>
  <dcterms:created xsi:type="dcterms:W3CDTF">2022-02-02T02:15:00Z</dcterms:created>
  <dcterms:modified xsi:type="dcterms:W3CDTF">2022-02-02T03:22:00Z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0x01010027BC19A322472347999D136DB640DB71</vt:lpwstr>
  </property>
</Properties>
</file>